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6324" w:rsidRDefault="00646324" w:rsidP="00E32BB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РОССИЙСКАЯ ФЕДЕРАЦИЯ</w:t>
      </w:r>
    </w:p>
    <w:p w:rsidR="00646324" w:rsidRDefault="00646324" w:rsidP="00E32BB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МУНИЦИПАЛЬНОЕ ОБРАЗОВАНИЕ </w:t>
      </w:r>
    </w:p>
    <w:p w:rsidR="00646324" w:rsidRDefault="00646324" w:rsidP="00E32BB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«ПРИСТЕНСКИЙ СЕЛЬСОВЕТ»</w:t>
      </w:r>
    </w:p>
    <w:p w:rsidR="00646324" w:rsidRDefault="00646324" w:rsidP="00E32BB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ПРИСТЕНСКОГО РАЙОНА </w:t>
      </w:r>
    </w:p>
    <w:p w:rsidR="00646324" w:rsidRDefault="00646324" w:rsidP="00E32BBF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КУРСКОЙ ОБЛАСТИ</w:t>
      </w:r>
    </w:p>
    <w:p w:rsidR="00646324" w:rsidRDefault="00646324" w:rsidP="00E32BB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46324" w:rsidRDefault="00646324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ПЕРИОДИЧЕСКОЕ ПЕЧАТНОЕ ИЗДАНИЕ ОРГАНОВ МЕСТНОГО САМОУПРАВЛЕНИЯ ПРИСТЕНСКОГО СЕЛЬСОВЕТА </w:t>
      </w:r>
    </w:p>
    <w:p w:rsidR="00646324" w:rsidRDefault="00646324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ПРИСТЕНСКОГО РАЙОНА КУРСКОЙ ОБЛАСТИ – ИНФОРМАЦИОННЫЙ ВЕСТНИК </w:t>
      </w:r>
    </w:p>
    <w:p w:rsidR="00646324" w:rsidRDefault="00646324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ПРИСТЕНСКОГО СЕЛЬСОВЕТА</w:t>
      </w:r>
    </w:p>
    <w:p w:rsidR="00646324" w:rsidRDefault="00646324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(полное наименование)</w:t>
      </w:r>
    </w:p>
    <w:p w:rsidR="00646324" w:rsidRDefault="00646324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ИНФОРМАЦИОННЫЙ ВЕСТНИК </w:t>
      </w:r>
    </w:p>
    <w:p w:rsidR="00646324" w:rsidRDefault="00646324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32"/>
          <w:szCs w:val="32"/>
        </w:rPr>
        <w:t>ПРИСТЕНСКОГО СЕЛЬСОВЕТА</w:t>
      </w: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646324" w:rsidRDefault="00646324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(сокращенное наименование)</w:t>
      </w:r>
    </w:p>
    <w:p w:rsidR="00646324" w:rsidRDefault="00646324" w:rsidP="00E32BB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46324" w:rsidRDefault="00646324" w:rsidP="00E32BBF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Информационный вестник </w:t>
      </w:r>
      <w:r>
        <w:rPr>
          <w:rFonts w:ascii="Times New Roman" w:hAnsi="Times New Roman"/>
          <w:sz w:val="24"/>
          <w:szCs w:val="24"/>
        </w:rPr>
        <w:tab/>
        <w:t>Пристенского сельсовета предназначен для опубликования муниципальных правовых актов, обсуждения проектов муниципальных правовых актов по вопросам местного значения, доведения до жителей официальной информации о социально-экономическом и культурном развитии сельсовета, развитии его общественной инфраструктуры и иной официальной информации</w:t>
      </w:r>
    </w:p>
    <w:p w:rsidR="00646324" w:rsidRDefault="00646324" w:rsidP="00E32BBF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Look w:val="00A0"/>
      </w:tblPr>
      <w:tblGrid>
        <w:gridCol w:w="6061"/>
        <w:gridCol w:w="3509"/>
      </w:tblGrid>
      <w:tr w:rsidR="00646324" w:rsidTr="00E32BBF">
        <w:tc>
          <w:tcPr>
            <w:tcW w:w="6062" w:type="dxa"/>
          </w:tcPr>
          <w:p w:rsidR="00646324" w:rsidRDefault="00646324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Учредитель –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Собрание депутатов </w:t>
            </w:r>
            <w:r w:rsidRPr="00501287">
              <w:rPr>
                <w:rFonts w:ascii="Times New Roman" w:hAnsi="Times New Roman"/>
                <w:b/>
                <w:i/>
                <w:sz w:val="24"/>
                <w:szCs w:val="24"/>
              </w:rPr>
              <w:t>Пристенского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сельсовета Пристенского района Курской области</w:t>
            </w:r>
          </w:p>
          <w:p w:rsidR="00646324" w:rsidRDefault="00646324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(306204, Курская область, Пристенский район,</w:t>
            </w:r>
          </w:p>
          <w:p w:rsidR="00646324" w:rsidRDefault="00646324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с Пристенное ул. Центральная, д.30)</w:t>
            </w:r>
          </w:p>
          <w:p w:rsidR="00646324" w:rsidRDefault="00646324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Редактор, издатель и распространитель –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Администрация </w:t>
            </w:r>
            <w:r w:rsidRPr="00501287">
              <w:rPr>
                <w:rFonts w:ascii="Times New Roman" w:hAnsi="Times New Roman"/>
                <w:b/>
                <w:i/>
                <w:sz w:val="24"/>
                <w:szCs w:val="24"/>
              </w:rPr>
              <w:t>Пристенского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сельсовета Пристенского района Курской области (306204, Курская область, Пристенский район, с Пристенное ул. Центральная, д.30 тел.8(47134) 3-22-22.</w:t>
            </w:r>
          </w:p>
          <w:p w:rsidR="00646324" w:rsidRDefault="00646324" w:rsidP="007026DB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4B61CB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лавный редактор – Кухарева С.В.</w:t>
            </w:r>
          </w:p>
          <w:p w:rsidR="00646324" w:rsidRDefault="00646324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Издается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с 14.09.2018года</w:t>
            </w:r>
          </w:p>
          <w:p w:rsidR="00646324" w:rsidRDefault="00646324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Выходит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– по мере необходимости, </w:t>
            </w:r>
          </w:p>
          <w:p w:rsidR="00646324" w:rsidRDefault="00646324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но не реже одного раза в квартал</w:t>
            </w:r>
          </w:p>
          <w:p w:rsidR="00646324" w:rsidRDefault="00646324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Тираж –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30 экз.</w:t>
            </w:r>
          </w:p>
          <w:p w:rsidR="00646324" w:rsidRDefault="00646324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Бюллетень издается на компьютерном оборудовании Администрации Пристенского сельсовета Пристенского района Курской области</w:t>
            </w:r>
          </w:p>
          <w:p w:rsidR="00646324" w:rsidRDefault="00646324">
            <w:pPr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Цена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 xml:space="preserve"> – «Бесплатно»</w:t>
            </w:r>
          </w:p>
        </w:tc>
        <w:tc>
          <w:tcPr>
            <w:tcW w:w="3509" w:type="dxa"/>
          </w:tcPr>
          <w:p w:rsidR="00646324" w:rsidRDefault="0064632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  <w:t>Выпуск №7</w:t>
            </w:r>
          </w:p>
          <w:p w:rsidR="00646324" w:rsidRDefault="0064632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  <w:t>13июня 2019 года</w:t>
            </w:r>
          </w:p>
          <w:p w:rsidR="00646324" w:rsidRDefault="0064632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32"/>
                <w:szCs w:val="32"/>
                <w:lang w:eastAsia="ru-RU"/>
              </w:rPr>
              <w:t>четверг</w:t>
            </w:r>
          </w:p>
        </w:tc>
      </w:tr>
    </w:tbl>
    <w:p w:rsidR="00646324" w:rsidRDefault="00646324" w:rsidP="00E32BBF">
      <w:pPr>
        <w:pBdr>
          <w:bottom w:val="single" w:sz="12" w:space="1" w:color="auto"/>
        </w:pBdr>
        <w:spacing w:after="0"/>
      </w:pPr>
    </w:p>
    <w:p w:rsidR="00646324" w:rsidRDefault="00646324" w:rsidP="00E32BBF"/>
    <w:p w:rsidR="00646324" w:rsidRDefault="00646324" w:rsidP="00E32BBF"/>
    <w:p w:rsidR="00646324" w:rsidRPr="00EA2F49" w:rsidRDefault="00646324" w:rsidP="002842A7">
      <w:pPr>
        <w:spacing w:line="259" w:lineRule="auto"/>
        <w:jc w:val="both"/>
        <w:rPr>
          <w:rFonts w:ascii="Times New Roman" w:hAnsi="Times New Roman"/>
          <w:sz w:val="28"/>
          <w:szCs w:val="28"/>
        </w:rPr>
      </w:pPr>
      <w:r>
        <w:t xml:space="preserve"> </w:t>
      </w:r>
    </w:p>
    <w:p w:rsidR="00646324" w:rsidRDefault="00646324" w:rsidP="00F77341">
      <w:pPr>
        <w:pStyle w:val="ListParagraph"/>
        <w:ind w:left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Содержание:</w:t>
      </w:r>
    </w:p>
    <w:p w:rsidR="00646324" w:rsidRDefault="00646324" w:rsidP="00495C63">
      <w:pPr>
        <w:pStyle w:val="ListParagraph"/>
        <w:ind w:left="360"/>
        <w:rPr>
          <w:rFonts w:ascii="Times New Roman" w:hAnsi="Times New Roman"/>
          <w:sz w:val="28"/>
          <w:szCs w:val="28"/>
        </w:rPr>
      </w:pPr>
    </w:p>
    <w:p w:rsidR="00646324" w:rsidRPr="00495C63" w:rsidRDefault="00646324" w:rsidP="00495C63">
      <w:pPr>
        <w:pStyle w:val="ListParagraph"/>
        <w:ind w:left="360"/>
        <w:rPr>
          <w:rFonts w:ascii="Times New Roman" w:hAnsi="Times New Roman"/>
          <w:sz w:val="28"/>
          <w:szCs w:val="28"/>
        </w:rPr>
      </w:pPr>
    </w:p>
    <w:p w:rsidR="00646324" w:rsidRDefault="00646324" w:rsidP="007D6402">
      <w:pPr>
        <w:pStyle w:val="ConsPlusTitle"/>
        <w:widowControl/>
        <w:ind w:left="360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1.   </w:t>
      </w:r>
      <w:r w:rsidRPr="00495C63">
        <w:rPr>
          <w:rFonts w:ascii="Times New Roman" w:hAnsi="Times New Roman" w:cs="Times New Roman"/>
          <w:b w:val="0"/>
          <w:sz w:val="28"/>
          <w:szCs w:val="28"/>
        </w:rPr>
        <w:t>Постановление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администрации Пристенского сельсовета Пристенского района Курской области </w:t>
      </w:r>
      <w:r w:rsidRPr="00495C63">
        <w:rPr>
          <w:rFonts w:ascii="Times New Roman" w:hAnsi="Times New Roman" w:cs="Times New Roman"/>
          <w:b w:val="0"/>
          <w:sz w:val="28"/>
          <w:szCs w:val="28"/>
        </w:rPr>
        <w:t xml:space="preserve"> от 11 июня </w:t>
      </w:r>
      <w:smartTag w:uri="urn:schemas-microsoft-com:office:smarttags" w:element="metricconverter">
        <w:smartTagPr>
          <w:attr w:name="ProductID" w:val="2019 г"/>
        </w:smartTagPr>
        <w:r w:rsidRPr="00495C63">
          <w:rPr>
            <w:rFonts w:ascii="Times New Roman" w:hAnsi="Times New Roman" w:cs="Times New Roman"/>
            <w:b w:val="0"/>
            <w:sz w:val="28"/>
            <w:szCs w:val="28"/>
          </w:rPr>
          <w:t>2019 г</w:t>
        </w:r>
      </w:smartTag>
      <w:r w:rsidRPr="00495C63">
        <w:rPr>
          <w:rFonts w:ascii="Times New Roman" w:hAnsi="Times New Roman" w:cs="Times New Roman"/>
          <w:b w:val="0"/>
          <w:sz w:val="28"/>
          <w:szCs w:val="28"/>
        </w:rPr>
        <w:t>. N48 «Об организации и проведении открытого конкурса по отбору специализированной службы по вопросам похоронного дела на территории Пристенского сельсовета Пристенского  района Курской области»</w:t>
      </w:r>
      <w:r>
        <w:rPr>
          <w:rFonts w:ascii="Times New Roman" w:hAnsi="Times New Roman" w:cs="Times New Roman"/>
          <w:b w:val="0"/>
          <w:sz w:val="28"/>
          <w:szCs w:val="28"/>
        </w:rPr>
        <w:t>.</w:t>
      </w:r>
    </w:p>
    <w:p w:rsidR="00646324" w:rsidRPr="007D6402" w:rsidRDefault="00646324" w:rsidP="007D640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46324" w:rsidRPr="007D6402" w:rsidRDefault="00646324" w:rsidP="007D640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2. Извещение </w:t>
      </w:r>
      <w:r w:rsidRPr="007D6402">
        <w:rPr>
          <w:rFonts w:ascii="Times New Roman" w:hAnsi="Times New Roman"/>
          <w:bCs/>
          <w:sz w:val="28"/>
          <w:szCs w:val="28"/>
        </w:rPr>
        <w:t>о проведении открытого конкурса по отбору специализированной службы по вопросам похоронного дела на территории</w:t>
      </w:r>
      <w:r w:rsidRPr="007D6402">
        <w:rPr>
          <w:rFonts w:ascii="Times New Roman" w:hAnsi="Times New Roman"/>
          <w:sz w:val="28"/>
          <w:szCs w:val="28"/>
        </w:rPr>
        <w:t xml:space="preserve"> Пристенского сельсовета Пристенского района Курской области </w:t>
      </w:r>
    </w:p>
    <w:p w:rsidR="00646324" w:rsidRPr="00495C63" w:rsidRDefault="00646324" w:rsidP="007D6402">
      <w:pPr>
        <w:pStyle w:val="ConsPlusTitle"/>
        <w:widowControl/>
        <w:rPr>
          <w:rFonts w:ascii="Times New Roman" w:hAnsi="Times New Roman" w:cs="Times New Roman"/>
          <w:sz w:val="28"/>
          <w:szCs w:val="28"/>
        </w:rPr>
      </w:pPr>
    </w:p>
    <w:p w:rsidR="00646324" w:rsidRDefault="00646324" w:rsidP="00495C63">
      <w:pPr>
        <w:pStyle w:val="ListParagraph"/>
        <w:ind w:left="360"/>
        <w:rPr>
          <w:rFonts w:ascii="Times New Roman" w:hAnsi="Times New Roman"/>
          <w:sz w:val="28"/>
          <w:szCs w:val="28"/>
        </w:rPr>
      </w:pPr>
    </w:p>
    <w:p w:rsidR="00646324" w:rsidRDefault="00646324" w:rsidP="00F77341">
      <w:pPr>
        <w:pStyle w:val="ListParagraph"/>
        <w:ind w:left="360"/>
        <w:jc w:val="center"/>
        <w:rPr>
          <w:rFonts w:ascii="Times New Roman" w:hAnsi="Times New Roman"/>
          <w:sz w:val="28"/>
          <w:szCs w:val="28"/>
        </w:rPr>
      </w:pPr>
    </w:p>
    <w:p w:rsidR="00646324" w:rsidRDefault="00646324" w:rsidP="00F77341">
      <w:pPr>
        <w:pStyle w:val="ListParagraph"/>
        <w:ind w:left="360"/>
        <w:jc w:val="center"/>
        <w:rPr>
          <w:rFonts w:ascii="Times New Roman" w:hAnsi="Times New Roman"/>
          <w:sz w:val="28"/>
          <w:szCs w:val="28"/>
        </w:rPr>
      </w:pPr>
    </w:p>
    <w:p w:rsidR="00646324" w:rsidRPr="00621DDC" w:rsidRDefault="00646324" w:rsidP="00F77341">
      <w:pPr>
        <w:rPr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646324" w:rsidRDefault="00646324" w:rsidP="00F77341">
      <w:pPr>
        <w:pStyle w:val="ListParagraph"/>
        <w:ind w:left="360"/>
        <w:rPr>
          <w:rFonts w:ascii="Times New Roman" w:hAnsi="Times New Roman"/>
          <w:sz w:val="28"/>
          <w:szCs w:val="28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 w:rsidP="00E32BBF">
      <w:pPr>
        <w:rPr>
          <w:rFonts w:ascii="Times New Roman" w:hAnsi="Times New Roman"/>
          <w:sz w:val="24"/>
          <w:szCs w:val="24"/>
        </w:rPr>
      </w:pPr>
    </w:p>
    <w:p w:rsidR="00646324" w:rsidRDefault="00646324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642.75pt">
            <v:imagedata r:id="rId5" o:title=""/>
          </v:shape>
        </w:pict>
      </w:r>
    </w:p>
    <w:p w:rsidR="00646324" w:rsidRDefault="00646324"/>
    <w:p w:rsidR="00646324" w:rsidRDefault="00646324"/>
    <w:p w:rsidR="00646324" w:rsidRDefault="00646324"/>
    <w:p w:rsidR="00646324" w:rsidRDefault="00646324">
      <w:r>
        <w:pict>
          <v:shape id="_x0000_i1026" type="#_x0000_t75" style="width:465pt;height:602.25pt">
            <v:imagedata r:id="rId6" o:title=""/>
          </v:shape>
        </w:pict>
      </w:r>
    </w:p>
    <w:p w:rsidR="00646324" w:rsidRDefault="00646324"/>
    <w:p w:rsidR="00646324" w:rsidRPr="006E51F2" w:rsidRDefault="00646324" w:rsidP="006E51F2"/>
    <w:p w:rsidR="00646324" w:rsidRPr="006E51F2" w:rsidRDefault="00646324" w:rsidP="006E51F2"/>
    <w:p w:rsidR="00646324" w:rsidRDefault="00646324" w:rsidP="006E51F2"/>
    <w:p w:rsidR="00646324" w:rsidRPr="006E51F2" w:rsidRDefault="00646324" w:rsidP="006E51F2"/>
    <w:p w:rsidR="00646324" w:rsidRDefault="00646324" w:rsidP="006E51F2">
      <w:r>
        <w:pict>
          <v:shape id="_x0000_i1027" type="#_x0000_t75" style="width:465pt;height:602.25pt">
            <v:imagedata r:id="rId7" o:title=""/>
          </v:shape>
        </w:pict>
      </w:r>
    </w:p>
    <w:p w:rsidR="00646324" w:rsidRPr="006E51F2" w:rsidRDefault="00646324" w:rsidP="006E51F2"/>
    <w:p w:rsidR="00646324" w:rsidRPr="006E51F2" w:rsidRDefault="00646324" w:rsidP="006E51F2"/>
    <w:p w:rsidR="00646324" w:rsidRPr="006E51F2" w:rsidRDefault="00646324" w:rsidP="006E51F2"/>
    <w:p w:rsidR="00646324" w:rsidRPr="006E51F2" w:rsidRDefault="00646324" w:rsidP="006E51F2"/>
    <w:p w:rsidR="00646324" w:rsidRPr="006E51F2" w:rsidRDefault="00646324" w:rsidP="006E51F2"/>
    <w:p w:rsidR="00646324" w:rsidRDefault="00646324" w:rsidP="006E51F2">
      <w:pPr>
        <w:jc w:val="center"/>
      </w:pPr>
      <w:r>
        <w:pict>
          <v:shape id="_x0000_i1028" type="#_x0000_t75" style="width:465pt;height:602.25pt">
            <v:imagedata r:id="rId8" o:title=""/>
          </v:shape>
        </w:pict>
      </w: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  <w:r>
        <w:pict>
          <v:shape id="_x0000_i1029" type="#_x0000_t75" style="width:465pt;height:602.25pt">
            <v:imagedata r:id="rId9" o:title=""/>
          </v:shape>
        </w:pict>
      </w: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  <w:r>
        <w:pict>
          <v:shape id="_x0000_i1030" type="#_x0000_t75" style="width:465pt;height:602.25pt">
            <v:imagedata r:id="rId10" o:title=""/>
          </v:shape>
        </w:pict>
      </w:r>
    </w:p>
    <w:p w:rsidR="00646324" w:rsidRDefault="00646324" w:rsidP="006E51F2">
      <w:pPr>
        <w:jc w:val="center"/>
      </w:pPr>
    </w:p>
    <w:p w:rsidR="00646324" w:rsidRDefault="00646324" w:rsidP="006E51F2">
      <w:pPr>
        <w:tabs>
          <w:tab w:val="left" w:pos="6028"/>
        </w:tabs>
      </w:pPr>
      <w:r>
        <w:tab/>
      </w:r>
    </w:p>
    <w:p w:rsidR="00646324" w:rsidRDefault="00646324" w:rsidP="006E51F2">
      <w:pPr>
        <w:tabs>
          <w:tab w:val="left" w:pos="6028"/>
        </w:tabs>
      </w:pPr>
    </w:p>
    <w:p w:rsidR="00646324" w:rsidRDefault="00646324" w:rsidP="006E51F2"/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  <w:r>
        <w:pict>
          <v:shape id="_x0000_i1031" type="#_x0000_t75" style="width:465pt;height:602.25pt">
            <v:imagedata r:id="rId11" o:title=""/>
          </v:shape>
        </w:pict>
      </w: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Pr="006E51F2" w:rsidRDefault="00646324" w:rsidP="006E51F2"/>
    <w:p w:rsidR="00646324" w:rsidRDefault="00646324" w:rsidP="006E51F2"/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  <w:r>
        <w:pict>
          <v:shape id="_x0000_i1032" type="#_x0000_t75" style="width:465pt;height:602.25pt">
            <v:imagedata r:id="rId12" o:title=""/>
          </v:shape>
        </w:pict>
      </w: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  <w:r>
        <w:pict>
          <v:shape id="_x0000_i1033" type="#_x0000_t75" style="width:465pt;height:602.25pt">
            <v:imagedata r:id="rId13" o:title=""/>
          </v:shape>
        </w:pict>
      </w: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</w:p>
    <w:p w:rsidR="00646324" w:rsidRDefault="00646324" w:rsidP="006E51F2">
      <w:pPr>
        <w:jc w:val="center"/>
      </w:pPr>
      <w:r>
        <w:pict>
          <v:shape id="_x0000_i1034" type="#_x0000_t75" style="width:465pt;height:602.25pt">
            <v:imagedata r:id="rId14" o:title=""/>
          </v:shape>
        </w:pict>
      </w:r>
    </w:p>
    <w:p w:rsidR="00646324" w:rsidRPr="00DD3FC9" w:rsidRDefault="00646324" w:rsidP="00DD3FC9"/>
    <w:p w:rsidR="00646324" w:rsidRDefault="00646324" w:rsidP="00DD3FC9"/>
    <w:p w:rsidR="00646324" w:rsidRDefault="00646324" w:rsidP="00DD3FC9">
      <w:pPr>
        <w:tabs>
          <w:tab w:val="left" w:pos="5191"/>
        </w:tabs>
      </w:pPr>
      <w:r>
        <w:tab/>
      </w:r>
    </w:p>
    <w:p w:rsidR="00646324" w:rsidRDefault="00646324" w:rsidP="00DD3FC9">
      <w:pPr>
        <w:tabs>
          <w:tab w:val="left" w:pos="5191"/>
        </w:tabs>
      </w:pPr>
    </w:p>
    <w:p w:rsidR="00646324" w:rsidRDefault="00646324" w:rsidP="00DD3FC9">
      <w:pPr>
        <w:tabs>
          <w:tab w:val="left" w:pos="5191"/>
        </w:tabs>
      </w:pPr>
    </w:p>
    <w:p w:rsidR="00646324" w:rsidRDefault="00646324" w:rsidP="00DD3FC9">
      <w:pPr>
        <w:tabs>
          <w:tab w:val="left" w:pos="5191"/>
        </w:tabs>
      </w:pPr>
      <w:r>
        <w:pict>
          <v:shape id="_x0000_i1035" type="#_x0000_t75" style="width:465pt;height:602.25pt">
            <v:imagedata r:id="rId15" o:title=""/>
          </v:shape>
        </w:pict>
      </w:r>
    </w:p>
    <w:p w:rsidR="00646324" w:rsidRPr="00DD3FC9" w:rsidRDefault="00646324" w:rsidP="00DD3FC9"/>
    <w:p w:rsidR="00646324" w:rsidRDefault="00646324" w:rsidP="00DD3FC9"/>
    <w:p w:rsidR="00646324" w:rsidRDefault="00646324" w:rsidP="00DD3FC9">
      <w:pPr>
        <w:tabs>
          <w:tab w:val="left" w:pos="2127"/>
        </w:tabs>
      </w:pPr>
      <w:r>
        <w:tab/>
      </w:r>
    </w:p>
    <w:p w:rsidR="00646324" w:rsidRDefault="00646324" w:rsidP="00DD3FC9">
      <w:pPr>
        <w:tabs>
          <w:tab w:val="left" w:pos="2127"/>
        </w:tabs>
      </w:pPr>
    </w:p>
    <w:p w:rsidR="00646324" w:rsidRDefault="00646324" w:rsidP="00DD3FC9">
      <w:pPr>
        <w:tabs>
          <w:tab w:val="left" w:pos="2127"/>
        </w:tabs>
      </w:pPr>
    </w:p>
    <w:p w:rsidR="00646324" w:rsidRDefault="00646324" w:rsidP="00DD3FC9">
      <w:pPr>
        <w:tabs>
          <w:tab w:val="left" w:pos="2127"/>
        </w:tabs>
      </w:pPr>
      <w:r>
        <w:pict>
          <v:shape id="_x0000_i1036" type="#_x0000_t75" style="width:465pt;height:602.25pt">
            <v:imagedata r:id="rId16" o:title=""/>
          </v:shape>
        </w:pict>
      </w:r>
    </w:p>
    <w:p w:rsidR="00646324" w:rsidRDefault="00646324" w:rsidP="00DD3FC9"/>
    <w:p w:rsidR="00646324" w:rsidRDefault="00646324" w:rsidP="00DD3FC9">
      <w:pPr>
        <w:tabs>
          <w:tab w:val="left" w:pos="1423"/>
        </w:tabs>
      </w:pPr>
      <w:r>
        <w:tab/>
      </w:r>
    </w:p>
    <w:p w:rsidR="00646324" w:rsidRDefault="00646324" w:rsidP="00DD3FC9">
      <w:pPr>
        <w:tabs>
          <w:tab w:val="left" w:pos="1423"/>
        </w:tabs>
      </w:pPr>
    </w:p>
    <w:p w:rsidR="00646324" w:rsidRDefault="00646324" w:rsidP="00DD3FC9">
      <w:pPr>
        <w:tabs>
          <w:tab w:val="left" w:pos="1423"/>
        </w:tabs>
      </w:pPr>
    </w:p>
    <w:p w:rsidR="00646324" w:rsidRDefault="00646324" w:rsidP="00DD3FC9">
      <w:pPr>
        <w:tabs>
          <w:tab w:val="left" w:pos="1423"/>
        </w:tabs>
      </w:pPr>
    </w:p>
    <w:p w:rsidR="00646324" w:rsidRDefault="00646324" w:rsidP="00DD3FC9">
      <w:pPr>
        <w:tabs>
          <w:tab w:val="left" w:pos="1423"/>
        </w:tabs>
      </w:pPr>
      <w:r>
        <w:pict>
          <v:shape id="_x0000_i1037" type="#_x0000_t75" style="width:465pt;height:602.25pt">
            <v:imagedata r:id="rId17" o:title=""/>
          </v:shape>
        </w:pict>
      </w:r>
    </w:p>
    <w:p w:rsidR="00646324" w:rsidRPr="00DD3FC9" w:rsidRDefault="00646324" w:rsidP="00DD3FC9"/>
    <w:p w:rsidR="00646324" w:rsidRPr="00DD3FC9" w:rsidRDefault="00646324" w:rsidP="00DD3FC9"/>
    <w:p w:rsidR="00646324" w:rsidRPr="00DD3FC9" w:rsidRDefault="00646324" w:rsidP="00DD3FC9"/>
    <w:p w:rsidR="00646324" w:rsidRDefault="00646324" w:rsidP="00DD3FC9">
      <w:pPr>
        <w:tabs>
          <w:tab w:val="left" w:pos="4153"/>
        </w:tabs>
      </w:pPr>
      <w:r>
        <w:tab/>
      </w:r>
    </w:p>
    <w:p w:rsidR="00646324" w:rsidRDefault="00646324" w:rsidP="00DD3FC9">
      <w:pPr>
        <w:tabs>
          <w:tab w:val="left" w:pos="4153"/>
        </w:tabs>
      </w:pPr>
    </w:p>
    <w:p w:rsidR="00646324" w:rsidRDefault="00646324" w:rsidP="00DD3FC9">
      <w:pPr>
        <w:tabs>
          <w:tab w:val="left" w:pos="4153"/>
        </w:tabs>
      </w:pPr>
      <w:r>
        <w:pict>
          <v:shape id="_x0000_i1038" type="#_x0000_t75" style="width:465pt;height:602.25pt">
            <v:imagedata r:id="rId18" o:title=""/>
          </v:shape>
        </w:pict>
      </w:r>
    </w:p>
    <w:p w:rsidR="00646324" w:rsidRDefault="00646324" w:rsidP="00DD3FC9">
      <w:pPr>
        <w:tabs>
          <w:tab w:val="left" w:pos="3533"/>
        </w:tabs>
      </w:pPr>
      <w:r>
        <w:tab/>
      </w:r>
    </w:p>
    <w:p w:rsidR="00646324" w:rsidRDefault="00646324" w:rsidP="00DD3FC9">
      <w:pPr>
        <w:tabs>
          <w:tab w:val="left" w:pos="3533"/>
        </w:tabs>
      </w:pPr>
    </w:p>
    <w:p w:rsidR="00646324" w:rsidRDefault="00646324" w:rsidP="00DD3FC9">
      <w:pPr>
        <w:tabs>
          <w:tab w:val="left" w:pos="3533"/>
        </w:tabs>
      </w:pPr>
    </w:p>
    <w:p w:rsidR="00646324" w:rsidRDefault="00646324" w:rsidP="00DD3FC9">
      <w:pPr>
        <w:tabs>
          <w:tab w:val="left" w:pos="3533"/>
        </w:tabs>
      </w:pPr>
    </w:p>
    <w:p w:rsidR="00646324" w:rsidRDefault="00646324" w:rsidP="00DD3FC9">
      <w:pPr>
        <w:tabs>
          <w:tab w:val="left" w:pos="3533"/>
        </w:tabs>
      </w:pPr>
    </w:p>
    <w:p w:rsidR="00646324" w:rsidRDefault="00646324" w:rsidP="00DD3FC9">
      <w:pPr>
        <w:tabs>
          <w:tab w:val="left" w:pos="3533"/>
        </w:tabs>
      </w:pPr>
      <w:r>
        <w:pict>
          <v:shape id="_x0000_i1039" type="#_x0000_t75" style="width:465pt;height:602.25pt">
            <v:imagedata r:id="rId19" o:title=""/>
          </v:shape>
        </w:pict>
      </w:r>
    </w:p>
    <w:p w:rsidR="00646324" w:rsidRPr="00DD3FC9" w:rsidRDefault="00646324" w:rsidP="00DD3FC9"/>
    <w:p w:rsidR="00646324" w:rsidRDefault="00646324" w:rsidP="00DD3FC9"/>
    <w:p w:rsidR="00646324" w:rsidRDefault="00646324" w:rsidP="00DD3FC9">
      <w:pPr>
        <w:tabs>
          <w:tab w:val="left" w:pos="3433"/>
        </w:tabs>
      </w:pPr>
      <w:r>
        <w:tab/>
      </w:r>
    </w:p>
    <w:p w:rsidR="00646324" w:rsidRDefault="00646324" w:rsidP="00DD3FC9">
      <w:pPr>
        <w:tabs>
          <w:tab w:val="left" w:pos="3433"/>
        </w:tabs>
      </w:pPr>
    </w:p>
    <w:p w:rsidR="00646324" w:rsidRDefault="00646324" w:rsidP="00DD3FC9">
      <w:pPr>
        <w:tabs>
          <w:tab w:val="left" w:pos="3433"/>
        </w:tabs>
      </w:pPr>
    </w:p>
    <w:p w:rsidR="00646324" w:rsidRDefault="00646324" w:rsidP="00DD3FC9">
      <w:pPr>
        <w:tabs>
          <w:tab w:val="left" w:pos="3433"/>
        </w:tabs>
      </w:pPr>
    </w:p>
    <w:p w:rsidR="00646324" w:rsidRDefault="00646324" w:rsidP="00DD3FC9">
      <w:pPr>
        <w:tabs>
          <w:tab w:val="left" w:pos="3433"/>
        </w:tabs>
      </w:pPr>
    </w:p>
    <w:p w:rsidR="00646324" w:rsidRDefault="00646324" w:rsidP="00DD3FC9">
      <w:pPr>
        <w:tabs>
          <w:tab w:val="left" w:pos="3433"/>
        </w:tabs>
      </w:pPr>
    </w:p>
    <w:p w:rsidR="00646324" w:rsidRDefault="00646324" w:rsidP="00DD3FC9">
      <w:pPr>
        <w:tabs>
          <w:tab w:val="left" w:pos="3433"/>
        </w:tabs>
      </w:pPr>
      <w:r>
        <w:pict>
          <v:shape id="_x0000_i1040" type="#_x0000_t75" style="width:465pt;height:602.25pt">
            <v:imagedata r:id="rId20" o:title=""/>
          </v:shape>
        </w:pict>
      </w:r>
    </w:p>
    <w:p w:rsidR="00646324" w:rsidRDefault="00646324" w:rsidP="00DD3FC9"/>
    <w:p w:rsidR="00646324" w:rsidRDefault="00646324" w:rsidP="00DD3FC9">
      <w:pPr>
        <w:tabs>
          <w:tab w:val="left" w:pos="4052"/>
        </w:tabs>
      </w:pPr>
      <w:r>
        <w:tab/>
      </w:r>
    </w:p>
    <w:p w:rsidR="00646324" w:rsidRDefault="00646324" w:rsidP="00DD3FC9">
      <w:pPr>
        <w:tabs>
          <w:tab w:val="left" w:pos="4052"/>
        </w:tabs>
      </w:pPr>
      <w:r>
        <w:pict>
          <v:shape id="_x0000_i1041" type="#_x0000_t75" style="width:465pt;height:602.25pt">
            <v:imagedata r:id="rId21" o:title=""/>
          </v:shape>
        </w:pict>
      </w:r>
    </w:p>
    <w:p w:rsidR="00646324" w:rsidRDefault="00646324" w:rsidP="00DD3FC9">
      <w:pPr>
        <w:tabs>
          <w:tab w:val="left" w:pos="3600"/>
        </w:tabs>
      </w:pPr>
      <w:r>
        <w:tab/>
      </w:r>
    </w:p>
    <w:p w:rsidR="00646324" w:rsidRDefault="00646324" w:rsidP="00DD3FC9">
      <w:pPr>
        <w:tabs>
          <w:tab w:val="left" w:pos="3600"/>
        </w:tabs>
      </w:pPr>
    </w:p>
    <w:p w:rsidR="00646324" w:rsidRDefault="00646324" w:rsidP="00DD3FC9">
      <w:pPr>
        <w:tabs>
          <w:tab w:val="left" w:pos="3600"/>
        </w:tabs>
      </w:pPr>
    </w:p>
    <w:p w:rsidR="00646324" w:rsidRDefault="00646324" w:rsidP="00DD3FC9">
      <w:pPr>
        <w:tabs>
          <w:tab w:val="left" w:pos="3600"/>
        </w:tabs>
      </w:pPr>
    </w:p>
    <w:p w:rsidR="00646324" w:rsidRDefault="00646324" w:rsidP="00DD3FC9">
      <w:pPr>
        <w:tabs>
          <w:tab w:val="left" w:pos="3600"/>
        </w:tabs>
      </w:pPr>
    </w:p>
    <w:p w:rsidR="00646324" w:rsidRDefault="00646324" w:rsidP="00DD3FC9">
      <w:pPr>
        <w:tabs>
          <w:tab w:val="left" w:pos="3600"/>
        </w:tabs>
      </w:pPr>
      <w:r>
        <w:pict>
          <v:shape id="_x0000_i1042" type="#_x0000_t75" style="width:465pt;height:602.25pt">
            <v:imagedata r:id="rId22" o:title=""/>
          </v:shape>
        </w:pict>
      </w:r>
    </w:p>
    <w:p w:rsidR="00646324" w:rsidRPr="00DD3FC9" w:rsidRDefault="00646324" w:rsidP="00DD3FC9"/>
    <w:p w:rsidR="00646324" w:rsidRDefault="00646324" w:rsidP="00DD3FC9"/>
    <w:p w:rsidR="00646324" w:rsidRDefault="00646324" w:rsidP="00DD3FC9">
      <w:pPr>
        <w:tabs>
          <w:tab w:val="left" w:pos="3767"/>
        </w:tabs>
      </w:pPr>
      <w:r>
        <w:tab/>
      </w:r>
    </w:p>
    <w:p w:rsidR="00646324" w:rsidRDefault="00646324" w:rsidP="00DD3FC9">
      <w:pPr>
        <w:tabs>
          <w:tab w:val="left" w:pos="3767"/>
        </w:tabs>
      </w:pPr>
    </w:p>
    <w:p w:rsidR="00646324" w:rsidRDefault="00646324" w:rsidP="00DD3FC9">
      <w:pPr>
        <w:tabs>
          <w:tab w:val="left" w:pos="3767"/>
        </w:tabs>
      </w:pPr>
    </w:p>
    <w:p w:rsidR="00646324" w:rsidRDefault="00646324" w:rsidP="00DD3FC9">
      <w:pPr>
        <w:tabs>
          <w:tab w:val="left" w:pos="3767"/>
        </w:tabs>
      </w:pPr>
      <w:r>
        <w:pict>
          <v:shape id="_x0000_i1043" type="#_x0000_t75" style="width:465pt;height:602.25pt">
            <v:imagedata r:id="rId23" o:title=""/>
          </v:shape>
        </w:pict>
      </w:r>
    </w:p>
    <w:p w:rsidR="00646324" w:rsidRDefault="00646324" w:rsidP="00DD3FC9"/>
    <w:p w:rsidR="00646324" w:rsidRDefault="00646324" w:rsidP="00DD3FC9">
      <w:pPr>
        <w:tabs>
          <w:tab w:val="left" w:pos="3516"/>
        </w:tabs>
      </w:pPr>
      <w:r>
        <w:tab/>
      </w:r>
    </w:p>
    <w:p w:rsidR="00646324" w:rsidRDefault="00646324" w:rsidP="00DD3FC9">
      <w:pPr>
        <w:tabs>
          <w:tab w:val="left" w:pos="3516"/>
        </w:tabs>
      </w:pPr>
    </w:p>
    <w:p w:rsidR="00646324" w:rsidRDefault="00646324" w:rsidP="00DD3FC9">
      <w:pPr>
        <w:tabs>
          <w:tab w:val="left" w:pos="3516"/>
        </w:tabs>
      </w:pPr>
    </w:p>
    <w:p w:rsidR="00646324" w:rsidRDefault="00646324" w:rsidP="00DD3FC9">
      <w:pPr>
        <w:tabs>
          <w:tab w:val="left" w:pos="3516"/>
        </w:tabs>
      </w:pPr>
    </w:p>
    <w:p w:rsidR="00646324" w:rsidRDefault="00646324" w:rsidP="00DD3FC9">
      <w:pPr>
        <w:tabs>
          <w:tab w:val="left" w:pos="3516"/>
        </w:tabs>
      </w:pPr>
      <w:r>
        <w:pict>
          <v:shape id="_x0000_i1044" type="#_x0000_t75" style="width:464.25pt;height:657pt">
            <v:imagedata r:id="rId24" o:title=""/>
          </v:shape>
        </w:pict>
      </w:r>
    </w:p>
    <w:p w:rsidR="00646324" w:rsidRDefault="00646324" w:rsidP="00DD3FC9"/>
    <w:p w:rsidR="00646324" w:rsidRDefault="00646324" w:rsidP="00DD3FC9">
      <w:pPr>
        <w:tabs>
          <w:tab w:val="left" w:pos="3014"/>
        </w:tabs>
      </w:pPr>
      <w:r>
        <w:tab/>
      </w:r>
    </w:p>
    <w:p w:rsidR="00646324" w:rsidRDefault="00646324" w:rsidP="00DD3FC9">
      <w:pPr>
        <w:tabs>
          <w:tab w:val="left" w:pos="3014"/>
        </w:tabs>
      </w:pPr>
    </w:p>
    <w:p w:rsidR="00646324" w:rsidRDefault="00646324" w:rsidP="00DD3FC9">
      <w:pPr>
        <w:tabs>
          <w:tab w:val="left" w:pos="3014"/>
        </w:tabs>
      </w:pPr>
      <w:r>
        <w:pict>
          <v:shape id="_x0000_i1045" type="#_x0000_t75" style="width:464.25pt;height:657pt">
            <v:imagedata r:id="rId25" o:title=""/>
          </v:shape>
        </w:pict>
      </w:r>
    </w:p>
    <w:p w:rsidR="00646324" w:rsidRDefault="00646324" w:rsidP="00DD3FC9">
      <w:pPr>
        <w:tabs>
          <w:tab w:val="left" w:pos="2143"/>
        </w:tabs>
      </w:pPr>
      <w:r>
        <w:tab/>
      </w:r>
    </w:p>
    <w:p w:rsidR="00646324" w:rsidRDefault="00646324" w:rsidP="00DD3FC9">
      <w:pPr>
        <w:tabs>
          <w:tab w:val="left" w:pos="2143"/>
        </w:tabs>
      </w:pPr>
    </w:p>
    <w:p w:rsidR="00646324" w:rsidRDefault="00646324" w:rsidP="00DD3FC9">
      <w:pPr>
        <w:tabs>
          <w:tab w:val="left" w:pos="2143"/>
        </w:tabs>
      </w:pPr>
    </w:p>
    <w:p w:rsidR="00646324" w:rsidRDefault="00646324" w:rsidP="00DD3FC9">
      <w:pPr>
        <w:tabs>
          <w:tab w:val="left" w:pos="2143"/>
        </w:tabs>
      </w:pPr>
      <w:r>
        <w:pict>
          <v:shape id="_x0000_i1046" type="#_x0000_t75" style="width:464.25pt;height:657pt">
            <v:imagedata r:id="rId26" o:title=""/>
          </v:shape>
        </w:pict>
      </w:r>
    </w:p>
    <w:p w:rsidR="00646324" w:rsidRPr="00DD3FC9" w:rsidRDefault="00646324" w:rsidP="00DD3FC9"/>
    <w:p w:rsidR="00646324" w:rsidRDefault="00646324" w:rsidP="00DD3FC9">
      <w:pPr>
        <w:tabs>
          <w:tab w:val="left" w:pos="2445"/>
        </w:tabs>
      </w:pPr>
      <w:r>
        <w:tab/>
      </w:r>
    </w:p>
    <w:p w:rsidR="00646324" w:rsidRDefault="00646324" w:rsidP="00DD3FC9">
      <w:pPr>
        <w:tabs>
          <w:tab w:val="left" w:pos="2445"/>
        </w:tabs>
      </w:pPr>
    </w:p>
    <w:p w:rsidR="00646324" w:rsidRDefault="00646324" w:rsidP="00DD3FC9">
      <w:pPr>
        <w:tabs>
          <w:tab w:val="left" w:pos="2445"/>
        </w:tabs>
      </w:pPr>
      <w:r>
        <w:pict>
          <v:shape id="_x0000_i1047" type="#_x0000_t75" style="width:464.25pt;height:657pt">
            <v:imagedata r:id="rId27" o:title=""/>
          </v:shape>
        </w:pict>
      </w:r>
    </w:p>
    <w:p w:rsidR="00646324" w:rsidRPr="00DD3FC9" w:rsidRDefault="00646324" w:rsidP="00DD3FC9"/>
    <w:p w:rsidR="00646324" w:rsidRDefault="00646324" w:rsidP="00DD3FC9">
      <w:pPr>
        <w:tabs>
          <w:tab w:val="left" w:pos="4119"/>
        </w:tabs>
      </w:pPr>
      <w:r>
        <w:tab/>
      </w:r>
    </w:p>
    <w:p w:rsidR="00646324" w:rsidRDefault="00646324" w:rsidP="00DD3FC9">
      <w:pPr>
        <w:tabs>
          <w:tab w:val="left" w:pos="4119"/>
        </w:tabs>
      </w:pPr>
    </w:p>
    <w:p w:rsidR="00646324" w:rsidRDefault="00646324" w:rsidP="00DD3FC9">
      <w:pPr>
        <w:tabs>
          <w:tab w:val="left" w:pos="4119"/>
        </w:tabs>
      </w:pPr>
      <w:r>
        <w:pict>
          <v:shape id="_x0000_i1048" type="#_x0000_t75" style="width:464.25pt;height:657pt">
            <v:imagedata r:id="rId28" o:title=""/>
          </v:shape>
        </w:pict>
      </w:r>
    </w:p>
    <w:p w:rsidR="00646324" w:rsidRDefault="00646324" w:rsidP="00DD3FC9"/>
    <w:p w:rsidR="00646324" w:rsidRDefault="00646324" w:rsidP="00DD3FC9">
      <w:pPr>
        <w:tabs>
          <w:tab w:val="left" w:pos="1942"/>
        </w:tabs>
      </w:pPr>
      <w:r>
        <w:tab/>
      </w:r>
    </w:p>
    <w:p w:rsidR="00646324" w:rsidRDefault="00646324" w:rsidP="00DD3FC9">
      <w:pPr>
        <w:tabs>
          <w:tab w:val="left" w:pos="1942"/>
        </w:tabs>
      </w:pPr>
    </w:p>
    <w:p w:rsidR="00646324" w:rsidRDefault="00646324" w:rsidP="00DD3FC9">
      <w:pPr>
        <w:tabs>
          <w:tab w:val="left" w:pos="1942"/>
        </w:tabs>
      </w:pPr>
      <w:r>
        <w:pict>
          <v:shape id="_x0000_i1049" type="#_x0000_t75" style="width:464.25pt;height:657pt">
            <v:imagedata r:id="rId29" o:title=""/>
          </v:shape>
        </w:pict>
      </w:r>
    </w:p>
    <w:p w:rsidR="00646324" w:rsidRDefault="00646324" w:rsidP="00DD3FC9"/>
    <w:p w:rsidR="00646324" w:rsidRDefault="00646324" w:rsidP="00DD3FC9">
      <w:pPr>
        <w:tabs>
          <w:tab w:val="left" w:pos="3131"/>
        </w:tabs>
      </w:pPr>
      <w:r>
        <w:tab/>
      </w:r>
    </w:p>
    <w:p w:rsidR="00646324" w:rsidRDefault="00646324" w:rsidP="00DD3FC9">
      <w:pPr>
        <w:tabs>
          <w:tab w:val="left" w:pos="3131"/>
        </w:tabs>
      </w:pPr>
    </w:p>
    <w:p w:rsidR="00646324" w:rsidRDefault="00646324" w:rsidP="00DD3FC9">
      <w:pPr>
        <w:tabs>
          <w:tab w:val="left" w:pos="3131"/>
        </w:tabs>
      </w:pPr>
      <w:r>
        <w:pict>
          <v:shape id="_x0000_i1050" type="#_x0000_t75" style="width:464.25pt;height:657pt">
            <v:imagedata r:id="rId30" o:title=""/>
          </v:shape>
        </w:pict>
      </w:r>
    </w:p>
    <w:p w:rsidR="00646324" w:rsidRDefault="00646324" w:rsidP="00DD3FC9">
      <w:pPr>
        <w:tabs>
          <w:tab w:val="left" w:pos="3131"/>
        </w:tabs>
      </w:pPr>
      <w:r>
        <w:tab/>
      </w:r>
    </w:p>
    <w:p w:rsidR="00646324" w:rsidRDefault="00646324" w:rsidP="00DD3FC9">
      <w:pPr>
        <w:tabs>
          <w:tab w:val="left" w:pos="3131"/>
        </w:tabs>
      </w:pPr>
    </w:p>
    <w:p w:rsidR="00646324" w:rsidRDefault="00646324" w:rsidP="00DD3FC9">
      <w:pPr>
        <w:tabs>
          <w:tab w:val="left" w:pos="3131"/>
        </w:tabs>
      </w:pPr>
    </w:p>
    <w:p w:rsidR="00646324" w:rsidRDefault="00646324" w:rsidP="00DD3FC9">
      <w:pPr>
        <w:tabs>
          <w:tab w:val="left" w:pos="3131"/>
        </w:tabs>
      </w:pPr>
    </w:p>
    <w:p w:rsidR="00646324" w:rsidRDefault="00646324" w:rsidP="00DD3FC9">
      <w:pPr>
        <w:tabs>
          <w:tab w:val="left" w:pos="3131"/>
        </w:tabs>
      </w:pPr>
    </w:p>
    <w:p w:rsidR="00646324" w:rsidRDefault="00646324" w:rsidP="00DD3FC9">
      <w:pPr>
        <w:tabs>
          <w:tab w:val="left" w:pos="3131"/>
        </w:tabs>
      </w:pPr>
      <w:r>
        <w:pict>
          <v:shape id="_x0000_i1051" type="#_x0000_t75" style="width:464.25pt;height:657pt">
            <v:imagedata r:id="rId31" o:title=""/>
          </v:shape>
        </w:pict>
      </w:r>
    </w:p>
    <w:p w:rsidR="00646324" w:rsidRDefault="00646324" w:rsidP="00DD3FC9">
      <w:pPr>
        <w:tabs>
          <w:tab w:val="left" w:pos="3131"/>
        </w:tabs>
      </w:pPr>
    </w:p>
    <w:p w:rsidR="00646324" w:rsidRDefault="00646324" w:rsidP="00DD3FC9">
      <w:pPr>
        <w:tabs>
          <w:tab w:val="left" w:pos="3131"/>
        </w:tabs>
      </w:pPr>
      <w:r>
        <w:pict>
          <v:shape id="_x0000_i1052" type="#_x0000_t75" style="width:464.25pt;height:657pt">
            <v:imagedata r:id="rId32" o:title=""/>
          </v:shape>
        </w:pict>
      </w:r>
    </w:p>
    <w:p w:rsidR="00646324" w:rsidRDefault="00646324" w:rsidP="00DD3FC9"/>
    <w:p w:rsidR="00646324" w:rsidRDefault="00646324" w:rsidP="00DD3FC9">
      <w:pPr>
        <w:tabs>
          <w:tab w:val="left" w:pos="2009"/>
        </w:tabs>
      </w:pPr>
      <w:r>
        <w:tab/>
      </w:r>
    </w:p>
    <w:p w:rsidR="00646324" w:rsidRDefault="00646324" w:rsidP="00DD3FC9">
      <w:pPr>
        <w:tabs>
          <w:tab w:val="left" w:pos="2009"/>
        </w:tabs>
      </w:pPr>
    </w:p>
    <w:p w:rsidR="00646324" w:rsidRDefault="00646324" w:rsidP="00DD3FC9">
      <w:pPr>
        <w:tabs>
          <w:tab w:val="left" w:pos="2009"/>
        </w:tabs>
      </w:pPr>
      <w:r>
        <w:pict>
          <v:shape id="_x0000_i1053" type="#_x0000_t75" style="width:464.25pt;height:657pt">
            <v:imagedata r:id="rId33" o:title=""/>
          </v:shape>
        </w:pict>
      </w:r>
    </w:p>
    <w:p w:rsidR="00646324" w:rsidRDefault="00646324" w:rsidP="00DD3FC9"/>
    <w:p w:rsidR="00646324" w:rsidRDefault="00646324" w:rsidP="00DD3FC9">
      <w:pPr>
        <w:tabs>
          <w:tab w:val="left" w:pos="4035"/>
        </w:tabs>
      </w:pPr>
      <w:r>
        <w:tab/>
      </w:r>
    </w:p>
    <w:p w:rsidR="00646324" w:rsidRDefault="00646324" w:rsidP="00DD3FC9">
      <w:pPr>
        <w:tabs>
          <w:tab w:val="left" w:pos="4035"/>
        </w:tabs>
      </w:pPr>
    </w:p>
    <w:p w:rsidR="00646324" w:rsidRDefault="00646324" w:rsidP="00DD3FC9">
      <w:pPr>
        <w:tabs>
          <w:tab w:val="left" w:pos="4035"/>
        </w:tabs>
      </w:pPr>
      <w:r>
        <w:pict>
          <v:shape id="_x0000_i1054" type="#_x0000_t75" style="width:464.25pt;height:657pt">
            <v:imagedata r:id="rId34" o:title=""/>
          </v:shape>
        </w:pict>
      </w:r>
    </w:p>
    <w:p w:rsidR="00646324" w:rsidRPr="00DD3FC9" w:rsidRDefault="00646324" w:rsidP="00DD3FC9"/>
    <w:p w:rsidR="00646324" w:rsidRDefault="00646324" w:rsidP="00DD3FC9">
      <w:pPr>
        <w:tabs>
          <w:tab w:val="left" w:pos="2528"/>
        </w:tabs>
      </w:pPr>
      <w:r>
        <w:tab/>
      </w:r>
    </w:p>
    <w:p w:rsidR="00646324" w:rsidRDefault="00646324" w:rsidP="00DD3FC9">
      <w:pPr>
        <w:tabs>
          <w:tab w:val="left" w:pos="2528"/>
        </w:tabs>
      </w:pPr>
    </w:p>
    <w:p w:rsidR="00646324" w:rsidRDefault="00646324" w:rsidP="00DD3FC9">
      <w:pPr>
        <w:tabs>
          <w:tab w:val="left" w:pos="2528"/>
        </w:tabs>
      </w:pPr>
      <w:r>
        <w:pict>
          <v:shape id="_x0000_i1055" type="#_x0000_t75" style="width:464.25pt;height:657pt">
            <v:imagedata r:id="rId35" o:title=""/>
          </v:shape>
        </w:pict>
      </w:r>
    </w:p>
    <w:p w:rsidR="00646324" w:rsidRDefault="00646324" w:rsidP="00DD3FC9"/>
    <w:p w:rsidR="00646324" w:rsidRDefault="00646324" w:rsidP="00DD3FC9"/>
    <w:p w:rsidR="00646324" w:rsidRDefault="00646324" w:rsidP="00DD3FC9"/>
    <w:p w:rsidR="00646324" w:rsidRDefault="00646324" w:rsidP="00DD3FC9">
      <w:r>
        <w:pict>
          <v:shape id="_x0000_i1056" type="#_x0000_t75" style="width:464.25pt;height:657pt">
            <v:imagedata r:id="rId36" o:title=""/>
          </v:shape>
        </w:pict>
      </w:r>
    </w:p>
    <w:p w:rsidR="00646324" w:rsidRDefault="00646324" w:rsidP="00DD3FC9"/>
    <w:p w:rsidR="00646324" w:rsidRDefault="00646324" w:rsidP="00DD3FC9"/>
    <w:p w:rsidR="00646324" w:rsidRDefault="00646324" w:rsidP="00DD3FC9"/>
    <w:p w:rsidR="00646324" w:rsidRDefault="00646324" w:rsidP="00DD3FC9">
      <w:r>
        <w:pict>
          <v:shape id="_x0000_i1057" type="#_x0000_t75" style="width:464.25pt;height:657pt">
            <v:imagedata r:id="rId37" o:title=""/>
          </v:shape>
        </w:pict>
      </w:r>
    </w:p>
    <w:p w:rsidR="00646324" w:rsidRPr="00DD3FC9" w:rsidRDefault="00646324" w:rsidP="00DD3FC9"/>
    <w:p w:rsidR="00646324" w:rsidRDefault="00646324" w:rsidP="00DD3FC9">
      <w:pPr>
        <w:tabs>
          <w:tab w:val="left" w:pos="1691"/>
        </w:tabs>
      </w:pPr>
      <w:r>
        <w:tab/>
      </w:r>
    </w:p>
    <w:p w:rsidR="00646324" w:rsidRDefault="00646324" w:rsidP="00DD3FC9">
      <w:pPr>
        <w:tabs>
          <w:tab w:val="left" w:pos="1691"/>
        </w:tabs>
      </w:pPr>
    </w:p>
    <w:p w:rsidR="00646324" w:rsidRDefault="00646324" w:rsidP="00DD3FC9">
      <w:pPr>
        <w:tabs>
          <w:tab w:val="left" w:pos="1691"/>
        </w:tabs>
      </w:pPr>
      <w:r>
        <w:pict>
          <v:shape id="_x0000_i1058" type="#_x0000_t75" style="width:464.25pt;height:657pt">
            <v:imagedata r:id="rId38" o:title=""/>
          </v:shape>
        </w:pict>
      </w:r>
    </w:p>
    <w:p w:rsidR="00646324" w:rsidRDefault="00646324" w:rsidP="00DD3FC9">
      <w:pPr>
        <w:tabs>
          <w:tab w:val="left" w:pos="1691"/>
        </w:tabs>
      </w:pPr>
    </w:p>
    <w:p w:rsidR="00646324" w:rsidRDefault="00646324" w:rsidP="00DD3FC9">
      <w:pPr>
        <w:tabs>
          <w:tab w:val="left" w:pos="1691"/>
        </w:tabs>
      </w:pPr>
    </w:p>
    <w:p w:rsidR="00646324" w:rsidRDefault="00646324" w:rsidP="00DD3FC9">
      <w:pPr>
        <w:tabs>
          <w:tab w:val="left" w:pos="1691"/>
        </w:tabs>
      </w:pPr>
    </w:p>
    <w:p w:rsidR="00646324" w:rsidRDefault="00646324" w:rsidP="00DD3FC9">
      <w:pPr>
        <w:tabs>
          <w:tab w:val="left" w:pos="1691"/>
        </w:tabs>
      </w:pPr>
      <w:r>
        <w:pict>
          <v:shape id="_x0000_i1059" type="#_x0000_t75" style="width:464.25pt;height:657pt">
            <v:imagedata r:id="rId39" o:title=""/>
          </v:shape>
        </w:pict>
      </w:r>
    </w:p>
    <w:p w:rsidR="00646324" w:rsidRDefault="00646324" w:rsidP="00DF3970">
      <w:pPr>
        <w:tabs>
          <w:tab w:val="left" w:pos="3232"/>
        </w:tabs>
      </w:pPr>
      <w:r>
        <w:tab/>
      </w:r>
    </w:p>
    <w:p w:rsidR="00646324" w:rsidRDefault="00646324" w:rsidP="00DF3970">
      <w:pPr>
        <w:tabs>
          <w:tab w:val="left" w:pos="3232"/>
        </w:tabs>
      </w:pPr>
    </w:p>
    <w:p w:rsidR="00646324" w:rsidRDefault="00646324" w:rsidP="00DF3970">
      <w:pPr>
        <w:tabs>
          <w:tab w:val="left" w:pos="3232"/>
        </w:tabs>
      </w:pPr>
    </w:p>
    <w:p w:rsidR="00646324" w:rsidRDefault="00646324" w:rsidP="00DF3970">
      <w:pPr>
        <w:tabs>
          <w:tab w:val="left" w:pos="3232"/>
        </w:tabs>
      </w:pPr>
      <w:r>
        <w:pict>
          <v:shape id="_x0000_i1060" type="#_x0000_t75" style="width:464.25pt;height:657pt">
            <v:imagedata r:id="rId40" o:title=""/>
          </v:shape>
        </w:pict>
      </w:r>
    </w:p>
    <w:p w:rsidR="00646324" w:rsidRDefault="00646324" w:rsidP="00DF3970"/>
    <w:p w:rsidR="00646324" w:rsidRDefault="00646324" w:rsidP="00DF3970">
      <w:pPr>
        <w:tabs>
          <w:tab w:val="left" w:pos="988"/>
        </w:tabs>
      </w:pPr>
      <w:r>
        <w:tab/>
      </w:r>
    </w:p>
    <w:p w:rsidR="00646324" w:rsidRDefault="00646324" w:rsidP="00DF3970">
      <w:pPr>
        <w:tabs>
          <w:tab w:val="left" w:pos="988"/>
        </w:tabs>
      </w:pPr>
    </w:p>
    <w:p w:rsidR="00646324" w:rsidRPr="00DF3970" w:rsidRDefault="00646324" w:rsidP="00DF3970">
      <w:pPr>
        <w:tabs>
          <w:tab w:val="left" w:pos="988"/>
        </w:tabs>
      </w:pPr>
      <w:r>
        <w:pict>
          <v:shape id="_x0000_i1061" type="#_x0000_t75" style="width:464.25pt;height:657pt">
            <v:imagedata r:id="rId41" o:title=""/>
          </v:shape>
        </w:pict>
      </w:r>
    </w:p>
    <w:sectPr w:rsidR="00646324" w:rsidRPr="00DF3970" w:rsidSect="0049099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DC4C75"/>
    <w:multiLevelType w:val="hybridMultilevel"/>
    <w:tmpl w:val="25A46140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6478230B"/>
    <w:multiLevelType w:val="hybridMultilevel"/>
    <w:tmpl w:val="8A8EF122"/>
    <w:lvl w:ilvl="0" w:tplc="1FFAFDF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32BBF"/>
    <w:rsid w:val="00000233"/>
    <w:rsid w:val="00000323"/>
    <w:rsid w:val="000007C4"/>
    <w:rsid w:val="000008AD"/>
    <w:rsid w:val="00002387"/>
    <w:rsid w:val="000030CC"/>
    <w:rsid w:val="0000419A"/>
    <w:rsid w:val="000044FF"/>
    <w:rsid w:val="00004CE0"/>
    <w:rsid w:val="00005754"/>
    <w:rsid w:val="000057B5"/>
    <w:rsid w:val="00005E37"/>
    <w:rsid w:val="00006B6D"/>
    <w:rsid w:val="000074EE"/>
    <w:rsid w:val="00010A39"/>
    <w:rsid w:val="00011244"/>
    <w:rsid w:val="00011F89"/>
    <w:rsid w:val="00012B17"/>
    <w:rsid w:val="00012CE5"/>
    <w:rsid w:val="00012DE0"/>
    <w:rsid w:val="00012DE9"/>
    <w:rsid w:val="00013F8B"/>
    <w:rsid w:val="00015C32"/>
    <w:rsid w:val="00015F85"/>
    <w:rsid w:val="00016BEC"/>
    <w:rsid w:val="0001798D"/>
    <w:rsid w:val="00017D7E"/>
    <w:rsid w:val="000200AB"/>
    <w:rsid w:val="00020621"/>
    <w:rsid w:val="00021963"/>
    <w:rsid w:val="00022FCE"/>
    <w:rsid w:val="0002327B"/>
    <w:rsid w:val="00023A42"/>
    <w:rsid w:val="0002424D"/>
    <w:rsid w:val="00024F74"/>
    <w:rsid w:val="00026ACC"/>
    <w:rsid w:val="00027563"/>
    <w:rsid w:val="00030B88"/>
    <w:rsid w:val="00030FB5"/>
    <w:rsid w:val="0003115B"/>
    <w:rsid w:val="00032055"/>
    <w:rsid w:val="00032102"/>
    <w:rsid w:val="000332C3"/>
    <w:rsid w:val="000368B9"/>
    <w:rsid w:val="00036F72"/>
    <w:rsid w:val="00037385"/>
    <w:rsid w:val="000379CC"/>
    <w:rsid w:val="00037BC5"/>
    <w:rsid w:val="00042118"/>
    <w:rsid w:val="00042D7D"/>
    <w:rsid w:val="00043CD5"/>
    <w:rsid w:val="000459A6"/>
    <w:rsid w:val="0004602B"/>
    <w:rsid w:val="0004698D"/>
    <w:rsid w:val="000471E2"/>
    <w:rsid w:val="000500E8"/>
    <w:rsid w:val="000504B1"/>
    <w:rsid w:val="000504D2"/>
    <w:rsid w:val="0005052D"/>
    <w:rsid w:val="00050547"/>
    <w:rsid w:val="00050E0D"/>
    <w:rsid w:val="000517E5"/>
    <w:rsid w:val="000529A5"/>
    <w:rsid w:val="000533B3"/>
    <w:rsid w:val="00054ACA"/>
    <w:rsid w:val="00055375"/>
    <w:rsid w:val="000571A8"/>
    <w:rsid w:val="00061767"/>
    <w:rsid w:val="000624A1"/>
    <w:rsid w:val="00062C06"/>
    <w:rsid w:val="00063C5B"/>
    <w:rsid w:val="00064666"/>
    <w:rsid w:val="00064758"/>
    <w:rsid w:val="00066986"/>
    <w:rsid w:val="00067484"/>
    <w:rsid w:val="00067978"/>
    <w:rsid w:val="00070444"/>
    <w:rsid w:val="000712F3"/>
    <w:rsid w:val="00073215"/>
    <w:rsid w:val="0007387C"/>
    <w:rsid w:val="0007392F"/>
    <w:rsid w:val="00073F4A"/>
    <w:rsid w:val="000749AD"/>
    <w:rsid w:val="0007599D"/>
    <w:rsid w:val="00075CE3"/>
    <w:rsid w:val="000765CF"/>
    <w:rsid w:val="0007725F"/>
    <w:rsid w:val="000802D9"/>
    <w:rsid w:val="00080460"/>
    <w:rsid w:val="00082DA4"/>
    <w:rsid w:val="00082F8B"/>
    <w:rsid w:val="00083397"/>
    <w:rsid w:val="0008491A"/>
    <w:rsid w:val="00085B89"/>
    <w:rsid w:val="0009053D"/>
    <w:rsid w:val="000922AB"/>
    <w:rsid w:val="00092324"/>
    <w:rsid w:val="00093C84"/>
    <w:rsid w:val="0009403D"/>
    <w:rsid w:val="00094D34"/>
    <w:rsid w:val="00095FE4"/>
    <w:rsid w:val="000960D9"/>
    <w:rsid w:val="00096A30"/>
    <w:rsid w:val="00097EB7"/>
    <w:rsid w:val="000A00EF"/>
    <w:rsid w:val="000A048C"/>
    <w:rsid w:val="000A0FA2"/>
    <w:rsid w:val="000A102A"/>
    <w:rsid w:val="000A143D"/>
    <w:rsid w:val="000A1752"/>
    <w:rsid w:val="000A1DCB"/>
    <w:rsid w:val="000A22DC"/>
    <w:rsid w:val="000A22FB"/>
    <w:rsid w:val="000A24CF"/>
    <w:rsid w:val="000A2C67"/>
    <w:rsid w:val="000A3C6A"/>
    <w:rsid w:val="000A4655"/>
    <w:rsid w:val="000A468A"/>
    <w:rsid w:val="000A4853"/>
    <w:rsid w:val="000B1A0A"/>
    <w:rsid w:val="000B2209"/>
    <w:rsid w:val="000B3833"/>
    <w:rsid w:val="000B3B22"/>
    <w:rsid w:val="000B451A"/>
    <w:rsid w:val="000B511B"/>
    <w:rsid w:val="000B5BAC"/>
    <w:rsid w:val="000B5D60"/>
    <w:rsid w:val="000B7765"/>
    <w:rsid w:val="000B77BA"/>
    <w:rsid w:val="000C02E3"/>
    <w:rsid w:val="000C0539"/>
    <w:rsid w:val="000C1D6C"/>
    <w:rsid w:val="000C222F"/>
    <w:rsid w:val="000C2429"/>
    <w:rsid w:val="000C33C7"/>
    <w:rsid w:val="000C3710"/>
    <w:rsid w:val="000C3EA5"/>
    <w:rsid w:val="000C42DB"/>
    <w:rsid w:val="000C4405"/>
    <w:rsid w:val="000C47FB"/>
    <w:rsid w:val="000C48DC"/>
    <w:rsid w:val="000C4C26"/>
    <w:rsid w:val="000C4D3A"/>
    <w:rsid w:val="000C526F"/>
    <w:rsid w:val="000C5393"/>
    <w:rsid w:val="000C57F2"/>
    <w:rsid w:val="000C5882"/>
    <w:rsid w:val="000C5E8D"/>
    <w:rsid w:val="000C61AF"/>
    <w:rsid w:val="000C6561"/>
    <w:rsid w:val="000C65A6"/>
    <w:rsid w:val="000D0A97"/>
    <w:rsid w:val="000D206D"/>
    <w:rsid w:val="000D2263"/>
    <w:rsid w:val="000D285B"/>
    <w:rsid w:val="000D2976"/>
    <w:rsid w:val="000D3326"/>
    <w:rsid w:val="000D4BC9"/>
    <w:rsid w:val="000D5E57"/>
    <w:rsid w:val="000D6BFF"/>
    <w:rsid w:val="000D6D39"/>
    <w:rsid w:val="000D7484"/>
    <w:rsid w:val="000D75A7"/>
    <w:rsid w:val="000D7B20"/>
    <w:rsid w:val="000E001B"/>
    <w:rsid w:val="000E00C0"/>
    <w:rsid w:val="000E02AA"/>
    <w:rsid w:val="000E2AA2"/>
    <w:rsid w:val="000E3E37"/>
    <w:rsid w:val="000E4741"/>
    <w:rsid w:val="000E6F38"/>
    <w:rsid w:val="000E75B3"/>
    <w:rsid w:val="000E7A25"/>
    <w:rsid w:val="000F490B"/>
    <w:rsid w:val="000F6B93"/>
    <w:rsid w:val="000F6D1F"/>
    <w:rsid w:val="000F7140"/>
    <w:rsid w:val="00100566"/>
    <w:rsid w:val="001011C5"/>
    <w:rsid w:val="001013F6"/>
    <w:rsid w:val="00105078"/>
    <w:rsid w:val="00105371"/>
    <w:rsid w:val="0010793B"/>
    <w:rsid w:val="00112258"/>
    <w:rsid w:val="001126B6"/>
    <w:rsid w:val="001130E4"/>
    <w:rsid w:val="001138A8"/>
    <w:rsid w:val="00116F89"/>
    <w:rsid w:val="0012053F"/>
    <w:rsid w:val="00121CB3"/>
    <w:rsid w:val="001226AB"/>
    <w:rsid w:val="00122916"/>
    <w:rsid w:val="0012331A"/>
    <w:rsid w:val="0012722E"/>
    <w:rsid w:val="0012728E"/>
    <w:rsid w:val="001277BE"/>
    <w:rsid w:val="001318B0"/>
    <w:rsid w:val="001318D1"/>
    <w:rsid w:val="001324C5"/>
    <w:rsid w:val="00132ECA"/>
    <w:rsid w:val="001332B6"/>
    <w:rsid w:val="00133BF8"/>
    <w:rsid w:val="00134ABF"/>
    <w:rsid w:val="0013715B"/>
    <w:rsid w:val="00140629"/>
    <w:rsid w:val="00141C77"/>
    <w:rsid w:val="00141CD3"/>
    <w:rsid w:val="00142149"/>
    <w:rsid w:val="00142814"/>
    <w:rsid w:val="00142C2A"/>
    <w:rsid w:val="00143960"/>
    <w:rsid w:val="001448EC"/>
    <w:rsid w:val="00144A7B"/>
    <w:rsid w:val="00144FD9"/>
    <w:rsid w:val="00145878"/>
    <w:rsid w:val="001462FC"/>
    <w:rsid w:val="00146993"/>
    <w:rsid w:val="00147081"/>
    <w:rsid w:val="001479FA"/>
    <w:rsid w:val="0015007E"/>
    <w:rsid w:val="00150FF4"/>
    <w:rsid w:val="001516D6"/>
    <w:rsid w:val="00151A47"/>
    <w:rsid w:val="001522D2"/>
    <w:rsid w:val="001532F3"/>
    <w:rsid w:val="001541E6"/>
    <w:rsid w:val="00154D51"/>
    <w:rsid w:val="00155B22"/>
    <w:rsid w:val="00155DFF"/>
    <w:rsid w:val="00156EBC"/>
    <w:rsid w:val="00157FCD"/>
    <w:rsid w:val="0016042B"/>
    <w:rsid w:val="001617CD"/>
    <w:rsid w:val="00162751"/>
    <w:rsid w:val="001628A1"/>
    <w:rsid w:val="00164753"/>
    <w:rsid w:val="00164B6A"/>
    <w:rsid w:val="00164BB1"/>
    <w:rsid w:val="001650A4"/>
    <w:rsid w:val="001650B3"/>
    <w:rsid w:val="001654FC"/>
    <w:rsid w:val="0017033A"/>
    <w:rsid w:val="00170909"/>
    <w:rsid w:val="00170AD8"/>
    <w:rsid w:val="001717BC"/>
    <w:rsid w:val="00171A4B"/>
    <w:rsid w:val="00172B82"/>
    <w:rsid w:val="0017318D"/>
    <w:rsid w:val="0017375C"/>
    <w:rsid w:val="0017417C"/>
    <w:rsid w:val="001751C8"/>
    <w:rsid w:val="00175727"/>
    <w:rsid w:val="00175934"/>
    <w:rsid w:val="00175C46"/>
    <w:rsid w:val="001830E4"/>
    <w:rsid w:val="0018542B"/>
    <w:rsid w:val="00186FED"/>
    <w:rsid w:val="001872F3"/>
    <w:rsid w:val="001879E2"/>
    <w:rsid w:val="0019078F"/>
    <w:rsid w:val="00190FF9"/>
    <w:rsid w:val="001919B5"/>
    <w:rsid w:val="00192436"/>
    <w:rsid w:val="00193400"/>
    <w:rsid w:val="001950EA"/>
    <w:rsid w:val="00195624"/>
    <w:rsid w:val="00195D44"/>
    <w:rsid w:val="001963A0"/>
    <w:rsid w:val="001A2060"/>
    <w:rsid w:val="001A27F9"/>
    <w:rsid w:val="001A4801"/>
    <w:rsid w:val="001A4A34"/>
    <w:rsid w:val="001A4CF9"/>
    <w:rsid w:val="001A7A3F"/>
    <w:rsid w:val="001B0586"/>
    <w:rsid w:val="001B2A67"/>
    <w:rsid w:val="001B2A8D"/>
    <w:rsid w:val="001B2C70"/>
    <w:rsid w:val="001B42F5"/>
    <w:rsid w:val="001B4D73"/>
    <w:rsid w:val="001B4DBD"/>
    <w:rsid w:val="001B4E6E"/>
    <w:rsid w:val="001B56DC"/>
    <w:rsid w:val="001C0E47"/>
    <w:rsid w:val="001C1014"/>
    <w:rsid w:val="001C10B1"/>
    <w:rsid w:val="001C1258"/>
    <w:rsid w:val="001C44B0"/>
    <w:rsid w:val="001C4BC6"/>
    <w:rsid w:val="001C4E34"/>
    <w:rsid w:val="001C5044"/>
    <w:rsid w:val="001C7669"/>
    <w:rsid w:val="001D1034"/>
    <w:rsid w:val="001D1B50"/>
    <w:rsid w:val="001D2264"/>
    <w:rsid w:val="001D2DBB"/>
    <w:rsid w:val="001D30D6"/>
    <w:rsid w:val="001D314E"/>
    <w:rsid w:val="001D4B14"/>
    <w:rsid w:val="001D5A67"/>
    <w:rsid w:val="001D5B2A"/>
    <w:rsid w:val="001D5E88"/>
    <w:rsid w:val="001D767F"/>
    <w:rsid w:val="001E1B08"/>
    <w:rsid w:val="001E1BF2"/>
    <w:rsid w:val="001E1C82"/>
    <w:rsid w:val="001E60D9"/>
    <w:rsid w:val="001E6388"/>
    <w:rsid w:val="001E64F8"/>
    <w:rsid w:val="001E705D"/>
    <w:rsid w:val="001F0F9E"/>
    <w:rsid w:val="001F25EE"/>
    <w:rsid w:val="001F2911"/>
    <w:rsid w:val="001F4B54"/>
    <w:rsid w:val="001F53AF"/>
    <w:rsid w:val="001F6C26"/>
    <w:rsid w:val="001F6E68"/>
    <w:rsid w:val="001F6FBE"/>
    <w:rsid w:val="001F7667"/>
    <w:rsid w:val="001F7DD1"/>
    <w:rsid w:val="00200D9A"/>
    <w:rsid w:val="00200E5D"/>
    <w:rsid w:val="002021C5"/>
    <w:rsid w:val="002031B6"/>
    <w:rsid w:val="002032C0"/>
    <w:rsid w:val="002040B8"/>
    <w:rsid w:val="0020649E"/>
    <w:rsid w:val="002068BD"/>
    <w:rsid w:val="002069A0"/>
    <w:rsid w:val="0020715D"/>
    <w:rsid w:val="00207992"/>
    <w:rsid w:val="00207B09"/>
    <w:rsid w:val="0021037D"/>
    <w:rsid w:val="002113CD"/>
    <w:rsid w:val="00212978"/>
    <w:rsid w:val="002139C8"/>
    <w:rsid w:val="00214202"/>
    <w:rsid w:val="00214DE5"/>
    <w:rsid w:val="002154A1"/>
    <w:rsid w:val="002169B7"/>
    <w:rsid w:val="00216A43"/>
    <w:rsid w:val="00217B52"/>
    <w:rsid w:val="0022115F"/>
    <w:rsid w:val="002218A6"/>
    <w:rsid w:val="00222345"/>
    <w:rsid w:val="0022236E"/>
    <w:rsid w:val="0022263D"/>
    <w:rsid w:val="00222C5E"/>
    <w:rsid w:val="0022347F"/>
    <w:rsid w:val="0022456D"/>
    <w:rsid w:val="00225437"/>
    <w:rsid w:val="00226C54"/>
    <w:rsid w:val="002300AD"/>
    <w:rsid w:val="0023088B"/>
    <w:rsid w:val="00231005"/>
    <w:rsid w:val="002326BC"/>
    <w:rsid w:val="00233AFE"/>
    <w:rsid w:val="00233BF5"/>
    <w:rsid w:val="00233D26"/>
    <w:rsid w:val="00233E88"/>
    <w:rsid w:val="0023466E"/>
    <w:rsid w:val="00234BFF"/>
    <w:rsid w:val="002350B3"/>
    <w:rsid w:val="0023565B"/>
    <w:rsid w:val="00235FC5"/>
    <w:rsid w:val="00240244"/>
    <w:rsid w:val="00240747"/>
    <w:rsid w:val="00241B4E"/>
    <w:rsid w:val="002432D1"/>
    <w:rsid w:val="002443E3"/>
    <w:rsid w:val="00244933"/>
    <w:rsid w:val="00245BD2"/>
    <w:rsid w:val="00245EB4"/>
    <w:rsid w:val="00247818"/>
    <w:rsid w:val="002502ED"/>
    <w:rsid w:val="00252DD7"/>
    <w:rsid w:val="002532C5"/>
    <w:rsid w:val="00253B39"/>
    <w:rsid w:val="00253D2F"/>
    <w:rsid w:val="00253DA6"/>
    <w:rsid w:val="00254919"/>
    <w:rsid w:val="00256F22"/>
    <w:rsid w:val="00260899"/>
    <w:rsid w:val="00260A3F"/>
    <w:rsid w:val="002618A3"/>
    <w:rsid w:val="00262528"/>
    <w:rsid w:val="00263B6D"/>
    <w:rsid w:val="00263F53"/>
    <w:rsid w:val="002644DA"/>
    <w:rsid w:val="002647A2"/>
    <w:rsid w:val="002654E1"/>
    <w:rsid w:val="00270DC2"/>
    <w:rsid w:val="00270FA8"/>
    <w:rsid w:val="00271164"/>
    <w:rsid w:val="00271710"/>
    <w:rsid w:val="002727B6"/>
    <w:rsid w:val="00272AB6"/>
    <w:rsid w:val="00273856"/>
    <w:rsid w:val="00274695"/>
    <w:rsid w:val="00274B38"/>
    <w:rsid w:val="00274C86"/>
    <w:rsid w:val="00275480"/>
    <w:rsid w:val="00277601"/>
    <w:rsid w:val="002778BD"/>
    <w:rsid w:val="00277A79"/>
    <w:rsid w:val="00277C15"/>
    <w:rsid w:val="002802B8"/>
    <w:rsid w:val="00281358"/>
    <w:rsid w:val="002819ED"/>
    <w:rsid w:val="00282C22"/>
    <w:rsid w:val="002842A7"/>
    <w:rsid w:val="002867CF"/>
    <w:rsid w:val="00287A80"/>
    <w:rsid w:val="00287B2B"/>
    <w:rsid w:val="00287B32"/>
    <w:rsid w:val="002908F9"/>
    <w:rsid w:val="00290ECE"/>
    <w:rsid w:val="002911A7"/>
    <w:rsid w:val="00291BEA"/>
    <w:rsid w:val="00291DF7"/>
    <w:rsid w:val="00292077"/>
    <w:rsid w:val="00292BD9"/>
    <w:rsid w:val="00292DAB"/>
    <w:rsid w:val="00293A5F"/>
    <w:rsid w:val="00294429"/>
    <w:rsid w:val="00295630"/>
    <w:rsid w:val="002959F2"/>
    <w:rsid w:val="002972BA"/>
    <w:rsid w:val="0029740C"/>
    <w:rsid w:val="002A03BE"/>
    <w:rsid w:val="002A1AFC"/>
    <w:rsid w:val="002A2534"/>
    <w:rsid w:val="002A313E"/>
    <w:rsid w:val="002A3AF5"/>
    <w:rsid w:val="002A3B9D"/>
    <w:rsid w:val="002A409D"/>
    <w:rsid w:val="002A51D7"/>
    <w:rsid w:val="002A6163"/>
    <w:rsid w:val="002B07D1"/>
    <w:rsid w:val="002B1F49"/>
    <w:rsid w:val="002B21E2"/>
    <w:rsid w:val="002B2B20"/>
    <w:rsid w:val="002B2D93"/>
    <w:rsid w:val="002B327F"/>
    <w:rsid w:val="002B408C"/>
    <w:rsid w:val="002B4803"/>
    <w:rsid w:val="002B4930"/>
    <w:rsid w:val="002B70F7"/>
    <w:rsid w:val="002B779B"/>
    <w:rsid w:val="002B7E77"/>
    <w:rsid w:val="002C1CCB"/>
    <w:rsid w:val="002C2407"/>
    <w:rsid w:val="002C39AC"/>
    <w:rsid w:val="002C41E1"/>
    <w:rsid w:val="002C74DD"/>
    <w:rsid w:val="002C7681"/>
    <w:rsid w:val="002D04E5"/>
    <w:rsid w:val="002D0996"/>
    <w:rsid w:val="002D0B45"/>
    <w:rsid w:val="002D13A3"/>
    <w:rsid w:val="002D178D"/>
    <w:rsid w:val="002D2218"/>
    <w:rsid w:val="002D3186"/>
    <w:rsid w:val="002D40E6"/>
    <w:rsid w:val="002D5C2F"/>
    <w:rsid w:val="002D6661"/>
    <w:rsid w:val="002D6B1D"/>
    <w:rsid w:val="002D78AE"/>
    <w:rsid w:val="002D7DC7"/>
    <w:rsid w:val="002E017E"/>
    <w:rsid w:val="002E03F2"/>
    <w:rsid w:val="002E0492"/>
    <w:rsid w:val="002E09D9"/>
    <w:rsid w:val="002E1370"/>
    <w:rsid w:val="002E1932"/>
    <w:rsid w:val="002E2E41"/>
    <w:rsid w:val="002E35A4"/>
    <w:rsid w:val="002E3A07"/>
    <w:rsid w:val="002E4531"/>
    <w:rsid w:val="002E5DE0"/>
    <w:rsid w:val="002E5EC6"/>
    <w:rsid w:val="002F07F8"/>
    <w:rsid w:val="002F1309"/>
    <w:rsid w:val="002F4C09"/>
    <w:rsid w:val="002F5A7A"/>
    <w:rsid w:val="002F6085"/>
    <w:rsid w:val="002F7359"/>
    <w:rsid w:val="002F7A46"/>
    <w:rsid w:val="002F7CEC"/>
    <w:rsid w:val="00300346"/>
    <w:rsid w:val="003005F6"/>
    <w:rsid w:val="00300636"/>
    <w:rsid w:val="00301366"/>
    <w:rsid w:val="00301A32"/>
    <w:rsid w:val="00301FCE"/>
    <w:rsid w:val="00302764"/>
    <w:rsid w:val="0030479B"/>
    <w:rsid w:val="003053C8"/>
    <w:rsid w:val="00305579"/>
    <w:rsid w:val="00305976"/>
    <w:rsid w:val="00305D3C"/>
    <w:rsid w:val="00306841"/>
    <w:rsid w:val="00310525"/>
    <w:rsid w:val="00310C34"/>
    <w:rsid w:val="0031213C"/>
    <w:rsid w:val="003123D5"/>
    <w:rsid w:val="00312D62"/>
    <w:rsid w:val="00314CB2"/>
    <w:rsid w:val="0031517F"/>
    <w:rsid w:val="00315D35"/>
    <w:rsid w:val="003161BE"/>
    <w:rsid w:val="0031689B"/>
    <w:rsid w:val="003171B2"/>
    <w:rsid w:val="003174DB"/>
    <w:rsid w:val="00317B0B"/>
    <w:rsid w:val="003212C9"/>
    <w:rsid w:val="00323DC3"/>
    <w:rsid w:val="0032419F"/>
    <w:rsid w:val="00324289"/>
    <w:rsid w:val="00326309"/>
    <w:rsid w:val="0032659F"/>
    <w:rsid w:val="003267C7"/>
    <w:rsid w:val="00330110"/>
    <w:rsid w:val="0033018F"/>
    <w:rsid w:val="00331891"/>
    <w:rsid w:val="00331978"/>
    <w:rsid w:val="00331C9C"/>
    <w:rsid w:val="00332311"/>
    <w:rsid w:val="003326C2"/>
    <w:rsid w:val="00333161"/>
    <w:rsid w:val="003337F4"/>
    <w:rsid w:val="00333A43"/>
    <w:rsid w:val="00334743"/>
    <w:rsid w:val="0033727E"/>
    <w:rsid w:val="00341CFD"/>
    <w:rsid w:val="003425A2"/>
    <w:rsid w:val="00342FFA"/>
    <w:rsid w:val="00344357"/>
    <w:rsid w:val="00344CB8"/>
    <w:rsid w:val="003463AF"/>
    <w:rsid w:val="00346FB1"/>
    <w:rsid w:val="00347B62"/>
    <w:rsid w:val="00347C30"/>
    <w:rsid w:val="00352B33"/>
    <w:rsid w:val="003538A4"/>
    <w:rsid w:val="00355BD5"/>
    <w:rsid w:val="00355CA9"/>
    <w:rsid w:val="003562B7"/>
    <w:rsid w:val="00356C41"/>
    <w:rsid w:val="003579CF"/>
    <w:rsid w:val="0036157E"/>
    <w:rsid w:val="003616CF"/>
    <w:rsid w:val="0036196E"/>
    <w:rsid w:val="00362A2D"/>
    <w:rsid w:val="00362CD8"/>
    <w:rsid w:val="00363573"/>
    <w:rsid w:val="003660C0"/>
    <w:rsid w:val="00366C94"/>
    <w:rsid w:val="00366D75"/>
    <w:rsid w:val="0036798D"/>
    <w:rsid w:val="003707C8"/>
    <w:rsid w:val="00370FD1"/>
    <w:rsid w:val="003710F8"/>
    <w:rsid w:val="00371A15"/>
    <w:rsid w:val="0037221D"/>
    <w:rsid w:val="0037335F"/>
    <w:rsid w:val="003735B4"/>
    <w:rsid w:val="00373702"/>
    <w:rsid w:val="0037458B"/>
    <w:rsid w:val="003759B6"/>
    <w:rsid w:val="00375AF3"/>
    <w:rsid w:val="00375F89"/>
    <w:rsid w:val="0037609E"/>
    <w:rsid w:val="00376353"/>
    <w:rsid w:val="0037726B"/>
    <w:rsid w:val="00377D1C"/>
    <w:rsid w:val="0038034B"/>
    <w:rsid w:val="00380870"/>
    <w:rsid w:val="00380F2D"/>
    <w:rsid w:val="003823AE"/>
    <w:rsid w:val="003836D0"/>
    <w:rsid w:val="003837EA"/>
    <w:rsid w:val="00383855"/>
    <w:rsid w:val="00385855"/>
    <w:rsid w:val="003872A3"/>
    <w:rsid w:val="00387326"/>
    <w:rsid w:val="003874EA"/>
    <w:rsid w:val="003877D8"/>
    <w:rsid w:val="00387BBE"/>
    <w:rsid w:val="00391781"/>
    <w:rsid w:val="00392E21"/>
    <w:rsid w:val="003932FC"/>
    <w:rsid w:val="0039389F"/>
    <w:rsid w:val="00393A34"/>
    <w:rsid w:val="00393BA8"/>
    <w:rsid w:val="00393E8C"/>
    <w:rsid w:val="00394065"/>
    <w:rsid w:val="0039454E"/>
    <w:rsid w:val="00396208"/>
    <w:rsid w:val="00396463"/>
    <w:rsid w:val="00396CB7"/>
    <w:rsid w:val="003978C8"/>
    <w:rsid w:val="00397D89"/>
    <w:rsid w:val="003A0A50"/>
    <w:rsid w:val="003A0E2E"/>
    <w:rsid w:val="003A1CD3"/>
    <w:rsid w:val="003A1FD6"/>
    <w:rsid w:val="003A219B"/>
    <w:rsid w:val="003A2722"/>
    <w:rsid w:val="003A38E8"/>
    <w:rsid w:val="003A3A0E"/>
    <w:rsid w:val="003A4FAA"/>
    <w:rsid w:val="003A5397"/>
    <w:rsid w:val="003A5585"/>
    <w:rsid w:val="003A574F"/>
    <w:rsid w:val="003A5802"/>
    <w:rsid w:val="003A6983"/>
    <w:rsid w:val="003A7E0A"/>
    <w:rsid w:val="003B038C"/>
    <w:rsid w:val="003B0D32"/>
    <w:rsid w:val="003B1150"/>
    <w:rsid w:val="003B154C"/>
    <w:rsid w:val="003B1A9F"/>
    <w:rsid w:val="003B2F10"/>
    <w:rsid w:val="003B3645"/>
    <w:rsid w:val="003B373E"/>
    <w:rsid w:val="003B4874"/>
    <w:rsid w:val="003B607F"/>
    <w:rsid w:val="003B6404"/>
    <w:rsid w:val="003B7998"/>
    <w:rsid w:val="003B7C27"/>
    <w:rsid w:val="003C22B5"/>
    <w:rsid w:val="003C30F1"/>
    <w:rsid w:val="003C3547"/>
    <w:rsid w:val="003C43F4"/>
    <w:rsid w:val="003C4E7B"/>
    <w:rsid w:val="003C53C1"/>
    <w:rsid w:val="003C5879"/>
    <w:rsid w:val="003C60C4"/>
    <w:rsid w:val="003C61BC"/>
    <w:rsid w:val="003C6FED"/>
    <w:rsid w:val="003D07E1"/>
    <w:rsid w:val="003D1062"/>
    <w:rsid w:val="003D12C2"/>
    <w:rsid w:val="003D26B9"/>
    <w:rsid w:val="003D28DE"/>
    <w:rsid w:val="003D2AD6"/>
    <w:rsid w:val="003D3025"/>
    <w:rsid w:val="003D30B6"/>
    <w:rsid w:val="003D34DB"/>
    <w:rsid w:val="003D3EE9"/>
    <w:rsid w:val="003D4341"/>
    <w:rsid w:val="003D4AF0"/>
    <w:rsid w:val="003D4D3E"/>
    <w:rsid w:val="003D5178"/>
    <w:rsid w:val="003D5AE2"/>
    <w:rsid w:val="003D5B2B"/>
    <w:rsid w:val="003D5B8A"/>
    <w:rsid w:val="003E015E"/>
    <w:rsid w:val="003E04DC"/>
    <w:rsid w:val="003E10B0"/>
    <w:rsid w:val="003E11D8"/>
    <w:rsid w:val="003E20AF"/>
    <w:rsid w:val="003E2887"/>
    <w:rsid w:val="003E2C3A"/>
    <w:rsid w:val="003E2E96"/>
    <w:rsid w:val="003E3214"/>
    <w:rsid w:val="003E49DF"/>
    <w:rsid w:val="003E5DC8"/>
    <w:rsid w:val="003E6979"/>
    <w:rsid w:val="003E69D5"/>
    <w:rsid w:val="003E7FD9"/>
    <w:rsid w:val="003F0300"/>
    <w:rsid w:val="003F09D7"/>
    <w:rsid w:val="003F14FB"/>
    <w:rsid w:val="003F1C1E"/>
    <w:rsid w:val="003F2D98"/>
    <w:rsid w:val="003F34EF"/>
    <w:rsid w:val="003F3DD8"/>
    <w:rsid w:val="003F4BA2"/>
    <w:rsid w:val="003F58C1"/>
    <w:rsid w:val="003F5DD7"/>
    <w:rsid w:val="003F6CB4"/>
    <w:rsid w:val="003F7787"/>
    <w:rsid w:val="00401BD0"/>
    <w:rsid w:val="00401F75"/>
    <w:rsid w:val="0040253F"/>
    <w:rsid w:val="00402C45"/>
    <w:rsid w:val="004035F7"/>
    <w:rsid w:val="00403C2C"/>
    <w:rsid w:val="00403F24"/>
    <w:rsid w:val="004043C4"/>
    <w:rsid w:val="00404838"/>
    <w:rsid w:val="00406DFE"/>
    <w:rsid w:val="004071DA"/>
    <w:rsid w:val="00407869"/>
    <w:rsid w:val="004079E8"/>
    <w:rsid w:val="00410B3D"/>
    <w:rsid w:val="00410C65"/>
    <w:rsid w:val="00411687"/>
    <w:rsid w:val="004149FC"/>
    <w:rsid w:val="00414B47"/>
    <w:rsid w:val="004152AC"/>
    <w:rsid w:val="00415FDD"/>
    <w:rsid w:val="004169A1"/>
    <w:rsid w:val="004169F0"/>
    <w:rsid w:val="00421123"/>
    <w:rsid w:val="00421244"/>
    <w:rsid w:val="00421A70"/>
    <w:rsid w:val="00421D68"/>
    <w:rsid w:val="00422550"/>
    <w:rsid w:val="00422C8C"/>
    <w:rsid w:val="00422D69"/>
    <w:rsid w:val="0042534E"/>
    <w:rsid w:val="00425AA4"/>
    <w:rsid w:val="004261E5"/>
    <w:rsid w:val="00426DCE"/>
    <w:rsid w:val="00431B97"/>
    <w:rsid w:val="0043262C"/>
    <w:rsid w:val="0043365C"/>
    <w:rsid w:val="0043441C"/>
    <w:rsid w:val="00435F19"/>
    <w:rsid w:val="004410B3"/>
    <w:rsid w:val="0044119E"/>
    <w:rsid w:val="00441698"/>
    <w:rsid w:val="0044197A"/>
    <w:rsid w:val="00442953"/>
    <w:rsid w:val="00442EF3"/>
    <w:rsid w:val="00444393"/>
    <w:rsid w:val="004444AC"/>
    <w:rsid w:val="004444C4"/>
    <w:rsid w:val="0044475B"/>
    <w:rsid w:val="004455D6"/>
    <w:rsid w:val="00445D8D"/>
    <w:rsid w:val="00446238"/>
    <w:rsid w:val="0044675B"/>
    <w:rsid w:val="00446BEA"/>
    <w:rsid w:val="00451187"/>
    <w:rsid w:val="00451BBA"/>
    <w:rsid w:val="004523BA"/>
    <w:rsid w:val="00452613"/>
    <w:rsid w:val="00452A62"/>
    <w:rsid w:val="00452E73"/>
    <w:rsid w:val="00452F2E"/>
    <w:rsid w:val="004541CA"/>
    <w:rsid w:val="00455588"/>
    <w:rsid w:val="00455B63"/>
    <w:rsid w:val="0045606B"/>
    <w:rsid w:val="004563D5"/>
    <w:rsid w:val="00457478"/>
    <w:rsid w:val="00460315"/>
    <w:rsid w:val="0046400B"/>
    <w:rsid w:val="0046479F"/>
    <w:rsid w:val="00465D37"/>
    <w:rsid w:val="00467188"/>
    <w:rsid w:val="0047165F"/>
    <w:rsid w:val="00471CED"/>
    <w:rsid w:val="00471E31"/>
    <w:rsid w:val="00472FAE"/>
    <w:rsid w:val="00474415"/>
    <w:rsid w:val="004748C4"/>
    <w:rsid w:val="00475904"/>
    <w:rsid w:val="00475E61"/>
    <w:rsid w:val="00476829"/>
    <w:rsid w:val="004800F1"/>
    <w:rsid w:val="00481F96"/>
    <w:rsid w:val="004823BC"/>
    <w:rsid w:val="00482464"/>
    <w:rsid w:val="00484D1D"/>
    <w:rsid w:val="00485249"/>
    <w:rsid w:val="00485262"/>
    <w:rsid w:val="004853E7"/>
    <w:rsid w:val="00485EF1"/>
    <w:rsid w:val="00486124"/>
    <w:rsid w:val="00486157"/>
    <w:rsid w:val="00486F38"/>
    <w:rsid w:val="004902C2"/>
    <w:rsid w:val="0049070A"/>
    <w:rsid w:val="00490992"/>
    <w:rsid w:val="004913E0"/>
    <w:rsid w:val="00491C9E"/>
    <w:rsid w:val="00491E2A"/>
    <w:rsid w:val="00493721"/>
    <w:rsid w:val="00495C63"/>
    <w:rsid w:val="00495E97"/>
    <w:rsid w:val="00496B31"/>
    <w:rsid w:val="004A0120"/>
    <w:rsid w:val="004A0C07"/>
    <w:rsid w:val="004A18F8"/>
    <w:rsid w:val="004A190F"/>
    <w:rsid w:val="004A1F3A"/>
    <w:rsid w:val="004A2943"/>
    <w:rsid w:val="004A2A4E"/>
    <w:rsid w:val="004A2AE1"/>
    <w:rsid w:val="004A349E"/>
    <w:rsid w:val="004A350F"/>
    <w:rsid w:val="004A3C19"/>
    <w:rsid w:val="004A63C9"/>
    <w:rsid w:val="004B10B0"/>
    <w:rsid w:val="004B11B8"/>
    <w:rsid w:val="004B40CE"/>
    <w:rsid w:val="004B4147"/>
    <w:rsid w:val="004B485F"/>
    <w:rsid w:val="004B49D2"/>
    <w:rsid w:val="004B4CAA"/>
    <w:rsid w:val="004B5094"/>
    <w:rsid w:val="004B52D7"/>
    <w:rsid w:val="004B61CB"/>
    <w:rsid w:val="004B620C"/>
    <w:rsid w:val="004C0903"/>
    <w:rsid w:val="004C0938"/>
    <w:rsid w:val="004C327E"/>
    <w:rsid w:val="004C585F"/>
    <w:rsid w:val="004C719F"/>
    <w:rsid w:val="004C74C9"/>
    <w:rsid w:val="004D351D"/>
    <w:rsid w:val="004D36F9"/>
    <w:rsid w:val="004D3A49"/>
    <w:rsid w:val="004D511D"/>
    <w:rsid w:val="004D5C28"/>
    <w:rsid w:val="004D63C9"/>
    <w:rsid w:val="004D6417"/>
    <w:rsid w:val="004D699F"/>
    <w:rsid w:val="004E0052"/>
    <w:rsid w:val="004E1344"/>
    <w:rsid w:val="004E2E23"/>
    <w:rsid w:val="004E5581"/>
    <w:rsid w:val="004E781E"/>
    <w:rsid w:val="004E7B84"/>
    <w:rsid w:val="004E7B9A"/>
    <w:rsid w:val="004F1DD4"/>
    <w:rsid w:val="004F38D8"/>
    <w:rsid w:val="004F3EDB"/>
    <w:rsid w:val="004F48AC"/>
    <w:rsid w:val="004F5E7A"/>
    <w:rsid w:val="004F6A03"/>
    <w:rsid w:val="005001A4"/>
    <w:rsid w:val="005007E8"/>
    <w:rsid w:val="00500E7E"/>
    <w:rsid w:val="00501287"/>
    <w:rsid w:val="00501C34"/>
    <w:rsid w:val="00501F20"/>
    <w:rsid w:val="00504FC5"/>
    <w:rsid w:val="00505230"/>
    <w:rsid w:val="00506728"/>
    <w:rsid w:val="00507385"/>
    <w:rsid w:val="0050763A"/>
    <w:rsid w:val="00507F2C"/>
    <w:rsid w:val="00510EE3"/>
    <w:rsid w:val="00511DB0"/>
    <w:rsid w:val="005123C6"/>
    <w:rsid w:val="00512669"/>
    <w:rsid w:val="00513511"/>
    <w:rsid w:val="005138A0"/>
    <w:rsid w:val="00513F8F"/>
    <w:rsid w:val="005152BD"/>
    <w:rsid w:val="0051561C"/>
    <w:rsid w:val="005178B1"/>
    <w:rsid w:val="00520C1B"/>
    <w:rsid w:val="00522082"/>
    <w:rsid w:val="00523449"/>
    <w:rsid w:val="00523FAD"/>
    <w:rsid w:val="00524236"/>
    <w:rsid w:val="00524BD1"/>
    <w:rsid w:val="005255B3"/>
    <w:rsid w:val="00525689"/>
    <w:rsid w:val="005303E5"/>
    <w:rsid w:val="005304D4"/>
    <w:rsid w:val="0053073F"/>
    <w:rsid w:val="0053115D"/>
    <w:rsid w:val="0053226E"/>
    <w:rsid w:val="00532783"/>
    <w:rsid w:val="00534F06"/>
    <w:rsid w:val="0053537D"/>
    <w:rsid w:val="00536AAD"/>
    <w:rsid w:val="005373D6"/>
    <w:rsid w:val="00537E44"/>
    <w:rsid w:val="00540484"/>
    <w:rsid w:val="0054087E"/>
    <w:rsid w:val="0054106A"/>
    <w:rsid w:val="005422CC"/>
    <w:rsid w:val="005424F2"/>
    <w:rsid w:val="00542974"/>
    <w:rsid w:val="00542EA0"/>
    <w:rsid w:val="00543115"/>
    <w:rsid w:val="00545E9A"/>
    <w:rsid w:val="005460A1"/>
    <w:rsid w:val="00546764"/>
    <w:rsid w:val="005517FA"/>
    <w:rsid w:val="0055271A"/>
    <w:rsid w:val="00554ABF"/>
    <w:rsid w:val="00554AEB"/>
    <w:rsid w:val="0055525C"/>
    <w:rsid w:val="00555297"/>
    <w:rsid w:val="00557142"/>
    <w:rsid w:val="00557A17"/>
    <w:rsid w:val="00560005"/>
    <w:rsid w:val="00560379"/>
    <w:rsid w:val="00564097"/>
    <w:rsid w:val="00564AFC"/>
    <w:rsid w:val="005669D6"/>
    <w:rsid w:val="00567A82"/>
    <w:rsid w:val="00571747"/>
    <w:rsid w:val="005721C0"/>
    <w:rsid w:val="00574962"/>
    <w:rsid w:val="00575264"/>
    <w:rsid w:val="00575BCA"/>
    <w:rsid w:val="00575C9E"/>
    <w:rsid w:val="0057660F"/>
    <w:rsid w:val="00577DA6"/>
    <w:rsid w:val="00577DE1"/>
    <w:rsid w:val="005806A3"/>
    <w:rsid w:val="005827A8"/>
    <w:rsid w:val="00583F6C"/>
    <w:rsid w:val="0058534C"/>
    <w:rsid w:val="005854DB"/>
    <w:rsid w:val="0058565D"/>
    <w:rsid w:val="00586904"/>
    <w:rsid w:val="00586B14"/>
    <w:rsid w:val="00586E1A"/>
    <w:rsid w:val="00587581"/>
    <w:rsid w:val="005877D1"/>
    <w:rsid w:val="00587A59"/>
    <w:rsid w:val="00587CE0"/>
    <w:rsid w:val="005929AE"/>
    <w:rsid w:val="00595C26"/>
    <w:rsid w:val="00595E75"/>
    <w:rsid w:val="005966DC"/>
    <w:rsid w:val="00596D92"/>
    <w:rsid w:val="00596F02"/>
    <w:rsid w:val="005971A4"/>
    <w:rsid w:val="00597521"/>
    <w:rsid w:val="005A3346"/>
    <w:rsid w:val="005A4B85"/>
    <w:rsid w:val="005A53F7"/>
    <w:rsid w:val="005A7019"/>
    <w:rsid w:val="005A776A"/>
    <w:rsid w:val="005A7B0F"/>
    <w:rsid w:val="005B046A"/>
    <w:rsid w:val="005B1422"/>
    <w:rsid w:val="005B190B"/>
    <w:rsid w:val="005B20D5"/>
    <w:rsid w:val="005B25AB"/>
    <w:rsid w:val="005B27CC"/>
    <w:rsid w:val="005B40E0"/>
    <w:rsid w:val="005B5890"/>
    <w:rsid w:val="005B60C8"/>
    <w:rsid w:val="005B615C"/>
    <w:rsid w:val="005B6279"/>
    <w:rsid w:val="005B6F2C"/>
    <w:rsid w:val="005B772B"/>
    <w:rsid w:val="005B7850"/>
    <w:rsid w:val="005B7C72"/>
    <w:rsid w:val="005C13F5"/>
    <w:rsid w:val="005C46E3"/>
    <w:rsid w:val="005C4A5D"/>
    <w:rsid w:val="005C670C"/>
    <w:rsid w:val="005C798B"/>
    <w:rsid w:val="005D0465"/>
    <w:rsid w:val="005D0DDE"/>
    <w:rsid w:val="005D24F7"/>
    <w:rsid w:val="005D4493"/>
    <w:rsid w:val="005D4D63"/>
    <w:rsid w:val="005D5BBE"/>
    <w:rsid w:val="005D6622"/>
    <w:rsid w:val="005D78BC"/>
    <w:rsid w:val="005D7BE5"/>
    <w:rsid w:val="005E0066"/>
    <w:rsid w:val="005E04AA"/>
    <w:rsid w:val="005E168B"/>
    <w:rsid w:val="005E17B7"/>
    <w:rsid w:val="005E24E9"/>
    <w:rsid w:val="005E3FC1"/>
    <w:rsid w:val="005E466E"/>
    <w:rsid w:val="005E4DB2"/>
    <w:rsid w:val="005E5419"/>
    <w:rsid w:val="005E5674"/>
    <w:rsid w:val="005E698E"/>
    <w:rsid w:val="005E6A92"/>
    <w:rsid w:val="005F12E1"/>
    <w:rsid w:val="005F45B4"/>
    <w:rsid w:val="005F68ED"/>
    <w:rsid w:val="005F7EA5"/>
    <w:rsid w:val="0060037D"/>
    <w:rsid w:val="0060146C"/>
    <w:rsid w:val="00601A1C"/>
    <w:rsid w:val="006039BD"/>
    <w:rsid w:val="00603C5D"/>
    <w:rsid w:val="006042F3"/>
    <w:rsid w:val="00604377"/>
    <w:rsid w:val="006053CA"/>
    <w:rsid w:val="006059BF"/>
    <w:rsid w:val="00605B86"/>
    <w:rsid w:val="006066C6"/>
    <w:rsid w:val="00606EB0"/>
    <w:rsid w:val="00607004"/>
    <w:rsid w:val="00607F17"/>
    <w:rsid w:val="006109BC"/>
    <w:rsid w:val="00611308"/>
    <w:rsid w:val="00612496"/>
    <w:rsid w:val="006134D4"/>
    <w:rsid w:val="006148AF"/>
    <w:rsid w:val="0061500A"/>
    <w:rsid w:val="00615D29"/>
    <w:rsid w:val="006208C4"/>
    <w:rsid w:val="00621DDC"/>
    <w:rsid w:val="00622047"/>
    <w:rsid w:val="00622D40"/>
    <w:rsid w:val="006245CC"/>
    <w:rsid w:val="00625060"/>
    <w:rsid w:val="006252BC"/>
    <w:rsid w:val="006253B8"/>
    <w:rsid w:val="00626FB5"/>
    <w:rsid w:val="00627756"/>
    <w:rsid w:val="006321D1"/>
    <w:rsid w:val="00632B33"/>
    <w:rsid w:val="00633ECC"/>
    <w:rsid w:val="00634137"/>
    <w:rsid w:val="0063498E"/>
    <w:rsid w:val="00636519"/>
    <w:rsid w:val="0063725B"/>
    <w:rsid w:val="0063758F"/>
    <w:rsid w:val="00637BB3"/>
    <w:rsid w:val="0064060C"/>
    <w:rsid w:val="00640772"/>
    <w:rsid w:val="00641513"/>
    <w:rsid w:val="006417AC"/>
    <w:rsid w:val="0064323C"/>
    <w:rsid w:val="0064380E"/>
    <w:rsid w:val="006439CD"/>
    <w:rsid w:val="00643C40"/>
    <w:rsid w:val="006445E6"/>
    <w:rsid w:val="006448F8"/>
    <w:rsid w:val="006453D1"/>
    <w:rsid w:val="006456DE"/>
    <w:rsid w:val="00646324"/>
    <w:rsid w:val="00647891"/>
    <w:rsid w:val="00647FEF"/>
    <w:rsid w:val="006511B0"/>
    <w:rsid w:val="00653502"/>
    <w:rsid w:val="006535B9"/>
    <w:rsid w:val="00656249"/>
    <w:rsid w:val="00656B4F"/>
    <w:rsid w:val="00657908"/>
    <w:rsid w:val="0065790E"/>
    <w:rsid w:val="00661CD6"/>
    <w:rsid w:val="00663529"/>
    <w:rsid w:val="00663D1A"/>
    <w:rsid w:val="00664286"/>
    <w:rsid w:val="00665BC6"/>
    <w:rsid w:val="00665D30"/>
    <w:rsid w:val="00666534"/>
    <w:rsid w:val="006666B5"/>
    <w:rsid w:val="00666810"/>
    <w:rsid w:val="0066759A"/>
    <w:rsid w:val="00667784"/>
    <w:rsid w:val="006679F5"/>
    <w:rsid w:val="00667ED3"/>
    <w:rsid w:val="00670BBE"/>
    <w:rsid w:val="00670EE9"/>
    <w:rsid w:val="00671DBA"/>
    <w:rsid w:val="006721F3"/>
    <w:rsid w:val="00673419"/>
    <w:rsid w:val="00673FA4"/>
    <w:rsid w:val="006743ED"/>
    <w:rsid w:val="006747C3"/>
    <w:rsid w:val="00674D7C"/>
    <w:rsid w:val="0067575D"/>
    <w:rsid w:val="00676604"/>
    <w:rsid w:val="006771A9"/>
    <w:rsid w:val="0068185B"/>
    <w:rsid w:val="00681BD7"/>
    <w:rsid w:val="00681D98"/>
    <w:rsid w:val="00683520"/>
    <w:rsid w:val="00683E97"/>
    <w:rsid w:val="00684EBD"/>
    <w:rsid w:val="00685999"/>
    <w:rsid w:val="006859AF"/>
    <w:rsid w:val="006877E9"/>
    <w:rsid w:val="00687FA0"/>
    <w:rsid w:val="00691907"/>
    <w:rsid w:val="00692743"/>
    <w:rsid w:val="00692C6C"/>
    <w:rsid w:val="00696563"/>
    <w:rsid w:val="00697E16"/>
    <w:rsid w:val="006A071B"/>
    <w:rsid w:val="006A0BD6"/>
    <w:rsid w:val="006A17AA"/>
    <w:rsid w:val="006A1C89"/>
    <w:rsid w:val="006A28C6"/>
    <w:rsid w:val="006A31C0"/>
    <w:rsid w:val="006A3433"/>
    <w:rsid w:val="006A38A1"/>
    <w:rsid w:val="006A459F"/>
    <w:rsid w:val="006A616C"/>
    <w:rsid w:val="006A6C34"/>
    <w:rsid w:val="006A6C4F"/>
    <w:rsid w:val="006A750E"/>
    <w:rsid w:val="006B13A5"/>
    <w:rsid w:val="006B16C7"/>
    <w:rsid w:val="006B1CA5"/>
    <w:rsid w:val="006B22AC"/>
    <w:rsid w:val="006B48C5"/>
    <w:rsid w:val="006B4AEF"/>
    <w:rsid w:val="006B4D5E"/>
    <w:rsid w:val="006B6151"/>
    <w:rsid w:val="006B6D9C"/>
    <w:rsid w:val="006B70AA"/>
    <w:rsid w:val="006B7418"/>
    <w:rsid w:val="006C2051"/>
    <w:rsid w:val="006C3069"/>
    <w:rsid w:val="006C3493"/>
    <w:rsid w:val="006C5DC0"/>
    <w:rsid w:val="006C6841"/>
    <w:rsid w:val="006C70BA"/>
    <w:rsid w:val="006D08CE"/>
    <w:rsid w:val="006D0B31"/>
    <w:rsid w:val="006D0D62"/>
    <w:rsid w:val="006D1676"/>
    <w:rsid w:val="006D1EC2"/>
    <w:rsid w:val="006D3C19"/>
    <w:rsid w:val="006D3E72"/>
    <w:rsid w:val="006D51FB"/>
    <w:rsid w:val="006D5FCF"/>
    <w:rsid w:val="006D6113"/>
    <w:rsid w:val="006D6E71"/>
    <w:rsid w:val="006D6EFB"/>
    <w:rsid w:val="006E005A"/>
    <w:rsid w:val="006E13FD"/>
    <w:rsid w:val="006E21BC"/>
    <w:rsid w:val="006E26FC"/>
    <w:rsid w:val="006E3139"/>
    <w:rsid w:val="006E3262"/>
    <w:rsid w:val="006E36FC"/>
    <w:rsid w:val="006E3D3A"/>
    <w:rsid w:val="006E41A1"/>
    <w:rsid w:val="006E51F2"/>
    <w:rsid w:val="006E63F7"/>
    <w:rsid w:val="006E69C5"/>
    <w:rsid w:val="006E74D7"/>
    <w:rsid w:val="006F02C5"/>
    <w:rsid w:val="006F050C"/>
    <w:rsid w:val="006F0E42"/>
    <w:rsid w:val="006F33EF"/>
    <w:rsid w:val="006F479C"/>
    <w:rsid w:val="006F612B"/>
    <w:rsid w:val="006F6178"/>
    <w:rsid w:val="007004BE"/>
    <w:rsid w:val="007006E1"/>
    <w:rsid w:val="0070120B"/>
    <w:rsid w:val="007026DB"/>
    <w:rsid w:val="007032FA"/>
    <w:rsid w:val="00703957"/>
    <w:rsid w:val="00705061"/>
    <w:rsid w:val="007057A7"/>
    <w:rsid w:val="007103F7"/>
    <w:rsid w:val="00711626"/>
    <w:rsid w:val="00711914"/>
    <w:rsid w:val="00711C94"/>
    <w:rsid w:val="00712AA3"/>
    <w:rsid w:val="007136E3"/>
    <w:rsid w:val="00714A4E"/>
    <w:rsid w:val="007156C9"/>
    <w:rsid w:val="00715A78"/>
    <w:rsid w:val="007164C2"/>
    <w:rsid w:val="00717138"/>
    <w:rsid w:val="007175C7"/>
    <w:rsid w:val="007206B0"/>
    <w:rsid w:val="007215BF"/>
    <w:rsid w:val="00721C9A"/>
    <w:rsid w:val="007221F8"/>
    <w:rsid w:val="007225A1"/>
    <w:rsid w:val="007225DA"/>
    <w:rsid w:val="00723C9D"/>
    <w:rsid w:val="00723F0C"/>
    <w:rsid w:val="007241BA"/>
    <w:rsid w:val="007247BC"/>
    <w:rsid w:val="00725CC6"/>
    <w:rsid w:val="00725EC1"/>
    <w:rsid w:val="007261C1"/>
    <w:rsid w:val="00726BD1"/>
    <w:rsid w:val="00727393"/>
    <w:rsid w:val="007312D4"/>
    <w:rsid w:val="00731CE3"/>
    <w:rsid w:val="00733696"/>
    <w:rsid w:val="00733E2D"/>
    <w:rsid w:val="00734672"/>
    <w:rsid w:val="007353F0"/>
    <w:rsid w:val="00735977"/>
    <w:rsid w:val="00736C3A"/>
    <w:rsid w:val="00740658"/>
    <w:rsid w:val="00740CF2"/>
    <w:rsid w:val="00741267"/>
    <w:rsid w:val="007440F9"/>
    <w:rsid w:val="00744361"/>
    <w:rsid w:val="007443A2"/>
    <w:rsid w:val="00745488"/>
    <w:rsid w:val="00745893"/>
    <w:rsid w:val="00745928"/>
    <w:rsid w:val="007471E3"/>
    <w:rsid w:val="00747303"/>
    <w:rsid w:val="007523A9"/>
    <w:rsid w:val="00753494"/>
    <w:rsid w:val="00757C47"/>
    <w:rsid w:val="0076063C"/>
    <w:rsid w:val="0076249D"/>
    <w:rsid w:val="00762DCA"/>
    <w:rsid w:val="007634F2"/>
    <w:rsid w:val="00763564"/>
    <w:rsid w:val="007638A3"/>
    <w:rsid w:val="00763A0D"/>
    <w:rsid w:val="00763DF3"/>
    <w:rsid w:val="0076430F"/>
    <w:rsid w:val="00764AB1"/>
    <w:rsid w:val="00766E19"/>
    <w:rsid w:val="00766F5C"/>
    <w:rsid w:val="00770A3E"/>
    <w:rsid w:val="00772B57"/>
    <w:rsid w:val="00775320"/>
    <w:rsid w:val="00776393"/>
    <w:rsid w:val="007765EA"/>
    <w:rsid w:val="00776A0E"/>
    <w:rsid w:val="00777618"/>
    <w:rsid w:val="007802ED"/>
    <w:rsid w:val="00781E20"/>
    <w:rsid w:val="007828E6"/>
    <w:rsid w:val="007841AF"/>
    <w:rsid w:val="007855CF"/>
    <w:rsid w:val="00786029"/>
    <w:rsid w:val="007862F4"/>
    <w:rsid w:val="007864AB"/>
    <w:rsid w:val="00786AB5"/>
    <w:rsid w:val="007873F5"/>
    <w:rsid w:val="007919F6"/>
    <w:rsid w:val="00791FBB"/>
    <w:rsid w:val="0079383E"/>
    <w:rsid w:val="00794220"/>
    <w:rsid w:val="00794540"/>
    <w:rsid w:val="0079488D"/>
    <w:rsid w:val="00794E42"/>
    <w:rsid w:val="00795A3A"/>
    <w:rsid w:val="007966DC"/>
    <w:rsid w:val="00796A4C"/>
    <w:rsid w:val="00797C1E"/>
    <w:rsid w:val="007A0141"/>
    <w:rsid w:val="007A2111"/>
    <w:rsid w:val="007A29C1"/>
    <w:rsid w:val="007A2AB6"/>
    <w:rsid w:val="007A33B4"/>
    <w:rsid w:val="007A4C47"/>
    <w:rsid w:val="007A5920"/>
    <w:rsid w:val="007A7276"/>
    <w:rsid w:val="007A73B0"/>
    <w:rsid w:val="007A76EA"/>
    <w:rsid w:val="007B057E"/>
    <w:rsid w:val="007B05BD"/>
    <w:rsid w:val="007B07D2"/>
    <w:rsid w:val="007B1B34"/>
    <w:rsid w:val="007B2944"/>
    <w:rsid w:val="007B29D1"/>
    <w:rsid w:val="007B3146"/>
    <w:rsid w:val="007B3C95"/>
    <w:rsid w:val="007B4A34"/>
    <w:rsid w:val="007B4AEF"/>
    <w:rsid w:val="007B5B28"/>
    <w:rsid w:val="007B7163"/>
    <w:rsid w:val="007B717A"/>
    <w:rsid w:val="007B7CCF"/>
    <w:rsid w:val="007C14FE"/>
    <w:rsid w:val="007C1C5E"/>
    <w:rsid w:val="007C1F36"/>
    <w:rsid w:val="007C1F7C"/>
    <w:rsid w:val="007C2327"/>
    <w:rsid w:val="007C28B1"/>
    <w:rsid w:val="007C3CD6"/>
    <w:rsid w:val="007C3EB5"/>
    <w:rsid w:val="007C484D"/>
    <w:rsid w:val="007C552C"/>
    <w:rsid w:val="007C5A98"/>
    <w:rsid w:val="007C5DD5"/>
    <w:rsid w:val="007C5F6B"/>
    <w:rsid w:val="007C7520"/>
    <w:rsid w:val="007D0D1E"/>
    <w:rsid w:val="007D0E7A"/>
    <w:rsid w:val="007D0F31"/>
    <w:rsid w:val="007D2CD6"/>
    <w:rsid w:val="007D330D"/>
    <w:rsid w:val="007D3BD3"/>
    <w:rsid w:val="007D43D7"/>
    <w:rsid w:val="007D6402"/>
    <w:rsid w:val="007D7585"/>
    <w:rsid w:val="007D77CD"/>
    <w:rsid w:val="007D7A2D"/>
    <w:rsid w:val="007E111E"/>
    <w:rsid w:val="007E2765"/>
    <w:rsid w:val="007E36E4"/>
    <w:rsid w:val="007E3C75"/>
    <w:rsid w:val="007E48E1"/>
    <w:rsid w:val="007E738B"/>
    <w:rsid w:val="007E75F6"/>
    <w:rsid w:val="007F0FA7"/>
    <w:rsid w:val="007F63E5"/>
    <w:rsid w:val="007F6418"/>
    <w:rsid w:val="007F7937"/>
    <w:rsid w:val="008004B9"/>
    <w:rsid w:val="00800C26"/>
    <w:rsid w:val="00803111"/>
    <w:rsid w:val="0080359A"/>
    <w:rsid w:val="00804CA8"/>
    <w:rsid w:val="00805487"/>
    <w:rsid w:val="00807C15"/>
    <w:rsid w:val="00807E7D"/>
    <w:rsid w:val="008100B0"/>
    <w:rsid w:val="008109BC"/>
    <w:rsid w:val="00810BB0"/>
    <w:rsid w:val="00811575"/>
    <w:rsid w:val="008117A9"/>
    <w:rsid w:val="008119EA"/>
    <w:rsid w:val="00811A85"/>
    <w:rsid w:val="00811C07"/>
    <w:rsid w:val="0081238D"/>
    <w:rsid w:val="00812D05"/>
    <w:rsid w:val="008130E6"/>
    <w:rsid w:val="00813598"/>
    <w:rsid w:val="00813DB0"/>
    <w:rsid w:val="00813F75"/>
    <w:rsid w:val="00814255"/>
    <w:rsid w:val="0081426E"/>
    <w:rsid w:val="008146AD"/>
    <w:rsid w:val="00815110"/>
    <w:rsid w:val="0081787D"/>
    <w:rsid w:val="00817964"/>
    <w:rsid w:val="00817DB1"/>
    <w:rsid w:val="00817E8F"/>
    <w:rsid w:val="00820100"/>
    <w:rsid w:val="008208D8"/>
    <w:rsid w:val="00820BC0"/>
    <w:rsid w:val="00821252"/>
    <w:rsid w:val="00821828"/>
    <w:rsid w:val="0082209B"/>
    <w:rsid w:val="00822425"/>
    <w:rsid w:val="00822675"/>
    <w:rsid w:val="00822BBD"/>
    <w:rsid w:val="00822D2E"/>
    <w:rsid w:val="00824518"/>
    <w:rsid w:val="008254C4"/>
    <w:rsid w:val="008256B2"/>
    <w:rsid w:val="00826CEA"/>
    <w:rsid w:val="0082738A"/>
    <w:rsid w:val="008273F1"/>
    <w:rsid w:val="00830099"/>
    <w:rsid w:val="00831F95"/>
    <w:rsid w:val="00832421"/>
    <w:rsid w:val="00834453"/>
    <w:rsid w:val="00834CDA"/>
    <w:rsid w:val="00834F0A"/>
    <w:rsid w:val="0083684A"/>
    <w:rsid w:val="00836D30"/>
    <w:rsid w:val="008374AC"/>
    <w:rsid w:val="00841D82"/>
    <w:rsid w:val="00842348"/>
    <w:rsid w:val="00842EF8"/>
    <w:rsid w:val="00845A1E"/>
    <w:rsid w:val="00845C5B"/>
    <w:rsid w:val="0084678B"/>
    <w:rsid w:val="00847CDF"/>
    <w:rsid w:val="008521A4"/>
    <w:rsid w:val="008522F4"/>
    <w:rsid w:val="00852309"/>
    <w:rsid w:val="00853AE4"/>
    <w:rsid w:val="00853B51"/>
    <w:rsid w:val="00854292"/>
    <w:rsid w:val="008542AF"/>
    <w:rsid w:val="008569CE"/>
    <w:rsid w:val="00856F12"/>
    <w:rsid w:val="008571E0"/>
    <w:rsid w:val="00860843"/>
    <w:rsid w:val="00860DFE"/>
    <w:rsid w:val="008615C8"/>
    <w:rsid w:val="00861E67"/>
    <w:rsid w:val="0086231C"/>
    <w:rsid w:val="00862E34"/>
    <w:rsid w:val="0086347C"/>
    <w:rsid w:val="00863DAF"/>
    <w:rsid w:val="00864128"/>
    <w:rsid w:val="00864464"/>
    <w:rsid w:val="008653E0"/>
    <w:rsid w:val="008668CA"/>
    <w:rsid w:val="00867010"/>
    <w:rsid w:val="0087057D"/>
    <w:rsid w:val="008719D6"/>
    <w:rsid w:val="00873E0E"/>
    <w:rsid w:val="008746C4"/>
    <w:rsid w:val="008747C6"/>
    <w:rsid w:val="00874B85"/>
    <w:rsid w:val="0087561D"/>
    <w:rsid w:val="00875D22"/>
    <w:rsid w:val="00875FA0"/>
    <w:rsid w:val="008761E7"/>
    <w:rsid w:val="008763EE"/>
    <w:rsid w:val="00876503"/>
    <w:rsid w:val="008765C9"/>
    <w:rsid w:val="00877782"/>
    <w:rsid w:val="00880369"/>
    <w:rsid w:val="008806FD"/>
    <w:rsid w:val="00880C6E"/>
    <w:rsid w:val="00880DEC"/>
    <w:rsid w:val="0088131C"/>
    <w:rsid w:val="0088195A"/>
    <w:rsid w:val="008821AD"/>
    <w:rsid w:val="00887507"/>
    <w:rsid w:val="00892BBC"/>
    <w:rsid w:val="00892E54"/>
    <w:rsid w:val="00893558"/>
    <w:rsid w:val="00894CF6"/>
    <w:rsid w:val="0089539A"/>
    <w:rsid w:val="00896854"/>
    <w:rsid w:val="00896F4F"/>
    <w:rsid w:val="0089743E"/>
    <w:rsid w:val="008A03C8"/>
    <w:rsid w:val="008A0420"/>
    <w:rsid w:val="008A05CA"/>
    <w:rsid w:val="008A106C"/>
    <w:rsid w:val="008A3173"/>
    <w:rsid w:val="008A45AB"/>
    <w:rsid w:val="008A755E"/>
    <w:rsid w:val="008A774F"/>
    <w:rsid w:val="008B05B3"/>
    <w:rsid w:val="008B06F8"/>
    <w:rsid w:val="008B09E2"/>
    <w:rsid w:val="008B0CCD"/>
    <w:rsid w:val="008B15EC"/>
    <w:rsid w:val="008B1CE9"/>
    <w:rsid w:val="008B3E70"/>
    <w:rsid w:val="008B49B8"/>
    <w:rsid w:val="008B4C4B"/>
    <w:rsid w:val="008B53EC"/>
    <w:rsid w:val="008B5551"/>
    <w:rsid w:val="008C08D2"/>
    <w:rsid w:val="008C0E14"/>
    <w:rsid w:val="008C1981"/>
    <w:rsid w:val="008C2FB4"/>
    <w:rsid w:val="008C4491"/>
    <w:rsid w:val="008C5178"/>
    <w:rsid w:val="008C686A"/>
    <w:rsid w:val="008D0748"/>
    <w:rsid w:val="008D19E1"/>
    <w:rsid w:val="008D2A8A"/>
    <w:rsid w:val="008D3A45"/>
    <w:rsid w:val="008D6129"/>
    <w:rsid w:val="008D7294"/>
    <w:rsid w:val="008E0A3F"/>
    <w:rsid w:val="008E1600"/>
    <w:rsid w:val="008E2142"/>
    <w:rsid w:val="008E283A"/>
    <w:rsid w:val="008E2D1A"/>
    <w:rsid w:val="008E3066"/>
    <w:rsid w:val="008E36F5"/>
    <w:rsid w:val="008E3BC7"/>
    <w:rsid w:val="008E53F0"/>
    <w:rsid w:val="008E5F9A"/>
    <w:rsid w:val="008E62BC"/>
    <w:rsid w:val="008F0111"/>
    <w:rsid w:val="008F15B4"/>
    <w:rsid w:val="008F3864"/>
    <w:rsid w:val="008F3DD3"/>
    <w:rsid w:val="008F516A"/>
    <w:rsid w:val="008F63F3"/>
    <w:rsid w:val="008F6606"/>
    <w:rsid w:val="00900C2F"/>
    <w:rsid w:val="009010F9"/>
    <w:rsid w:val="009016AD"/>
    <w:rsid w:val="00901908"/>
    <w:rsid w:val="009019DB"/>
    <w:rsid w:val="00902B10"/>
    <w:rsid w:val="00902C27"/>
    <w:rsid w:val="00902E62"/>
    <w:rsid w:val="009034CC"/>
    <w:rsid w:val="009036EB"/>
    <w:rsid w:val="00903B3F"/>
    <w:rsid w:val="00905024"/>
    <w:rsid w:val="00905ED8"/>
    <w:rsid w:val="009062B1"/>
    <w:rsid w:val="00907A8D"/>
    <w:rsid w:val="00907D9E"/>
    <w:rsid w:val="009111B6"/>
    <w:rsid w:val="0091150A"/>
    <w:rsid w:val="00912BE5"/>
    <w:rsid w:val="00914F80"/>
    <w:rsid w:val="00915414"/>
    <w:rsid w:val="00915E45"/>
    <w:rsid w:val="00921764"/>
    <w:rsid w:val="009219B5"/>
    <w:rsid w:val="00922392"/>
    <w:rsid w:val="00924CD0"/>
    <w:rsid w:val="00926E4B"/>
    <w:rsid w:val="00927514"/>
    <w:rsid w:val="0092754E"/>
    <w:rsid w:val="009278EA"/>
    <w:rsid w:val="0093051D"/>
    <w:rsid w:val="009305DA"/>
    <w:rsid w:val="009318C6"/>
    <w:rsid w:val="00933F7B"/>
    <w:rsid w:val="00934211"/>
    <w:rsid w:val="009348C1"/>
    <w:rsid w:val="00935145"/>
    <w:rsid w:val="00935B24"/>
    <w:rsid w:val="009362FE"/>
    <w:rsid w:val="00940AC9"/>
    <w:rsid w:val="00940FED"/>
    <w:rsid w:val="00941872"/>
    <w:rsid w:val="00941B9C"/>
    <w:rsid w:val="00942B3D"/>
    <w:rsid w:val="00942C89"/>
    <w:rsid w:val="00942E8E"/>
    <w:rsid w:val="00942E91"/>
    <w:rsid w:val="00943144"/>
    <w:rsid w:val="00945300"/>
    <w:rsid w:val="00945E61"/>
    <w:rsid w:val="00946430"/>
    <w:rsid w:val="0095072C"/>
    <w:rsid w:val="00950B4B"/>
    <w:rsid w:val="00953594"/>
    <w:rsid w:val="00955949"/>
    <w:rsid w:val="009566F1"/>
    <w:rsid w:val="00956AB1"/>
    <w:rsid w:val="009573C3"/>
    <w:rsid w:val="00961A78"/>
    <w:rsid w:val="00961ED7"/>
    <w:rsid w:val="00963B2E"/>
    <w:rsid w:val="00963E62"/>
    <w:rsid w:val="009642D5"/>
    <w:rsid w:val="00965032"/>
    <w:rsid w:val="0096523E"/>
    <w:rsid w:val="00965260"/>
    <w:rsid w:val="00965484"/>
    <w:rsid w:val="009663A2"/>
    <w:rsid w:val="00966436"/>
    <w:rsid w:val="009666E9"/>
    <w:rsid w:val="00967167"/>
    <w:rsid w:val="00970565"/>
    <w:rsid w:val="00970FC4"/>
    <w:rsid w:val="0097372F"/>
    <w:rsid w:val="0098001C"/>
    <w:rsid w:val="0098322E"/>
    <w:rsid w:val="00984A86"/>
    <w:rsid w:val="009851F1"/>
    <w:rsid w:val="0098541F"/>
    <w:rsid w:val="00985F2A"/>
    <w:rsid w:val="009866C8"/>
    <w:rsid w:val="00987D2C"/>
    <w:rsid w:val="00987F4C"/>
    <w:rsid w:val="0099046B"/>
    <w:rsid w:val="009908FB"/>
    <w:rsid w:val="00992BCA"/>
    <w:rsid w:val="009938D9"/>
    <w:rsid w:val="00995FA8"/>
    <w:rsid w:val="00996181"/>
    <w:rsid w:val="00996EFE"/>
    <w:rsid w:val="009978A0"/>
    <w:rsid w:val="009A18D4"/>
    <w:rsid w:val="009A18EE"/>
    <w:rsid w:val="009A37B6"/>
    <w:rsid w:val="009A40E6"/>
    <w:rsid w:val="009A4887"/>
    <w:rsid w:val="009A6061"/>
    <w:rsid w:val="009A6DB5"/>
    <w:rsid w:val="009A7912"/>
    <w:rsid w:val="009A7E90"/>
    <w:rsid w:val="009B0343"/>
    <w:rsid w:val="009B2AF4"/>
    <w:rsid w:val="009B2C56"/>
    <w:rsid w:val="009B2C90"/>
    <w:rsid w:val="009B3718"/>
    <w:rsid w:val="009B43D9"/>
    <w:rsid w:val="009B4E58"/>
    <w:rsid w:val="009B53CC"/>
    <w:rsid w:val="009B6F78"/>
    <w:rsid w:val="009B708F"/>
    <w:rsid w:val="009B7988"/>
    <w:rsid w:val="009B7A94"/>
    <w:rsid w:val="009C04D1"/>
    <w:rsid w:val="009C09DC"/>
    <w:rsid w:val="009C137E"/>
    <w:rsid w:val="009C1FDA"/>
    <w:rsid w:val="009C2A55"/>
    <w:rsid w:val="009C38BD"/>
    <w:rsid w:val="009C3BDC"/>
    <w:rsid w:val="009C6BFA"/>
    <w:rsid w:val="009C6FDE"/>
    <w:rsid w:val="009C736F"/>
    <w:rsid w:val="009D033C"/>
    <w:rsid w:val="009D185F"/>
    <w:rsid w:val="009D1908"/>
    <w:rsid w:val="009D2C24"/>
    <w:rsid w:val="009D2C86"/>
    <w:rsid w:val="009D2EA1"/>
    <w:rsid w:val="009D30A9"/>
    <w:rsid w:val="009D3500"/>
    <w:rsid w:val="009D388D"/>
    <w:rsid w:val="009D4C84"/>
    <w:rsid w:val="009D59D5"/>
    <w:rsid w:val="009D59FB"/>
    <w:rsid w:val="009D6466"/>
    <w:rsid w:val="009D7CAE"/>
    <w:rsid w:val="009E1438"/>
    <w:rsid w:val="009E1905"/>
    <w:rsid w:val="009E56CA"/>
    <w:rsid w:val="009E58CB"/>
    <w:rsid w:val="009E60D2"/>
    <w:rsid w:val="009E77F7"/>
    <w:rsid w:val="009F08E2"/>
    <w:rsid w:val="009F0CC0"/>
    <w:rsid w:val="009F0DA5"/>
    <w:rsid w:val="009F1722"/>
    <w:rsid w:val="009F1775"/>
    <w:rsid w:val="009F21C6"/>
    <w:rsid w:val="009F28D7"/>
    <w:rsid w:val="009F3025"/>
    <w:rsid w:val="009F3342"/>
    <w:rsid w:val="009F4DB6"/>
    <w:rsid w:val="009F5FAD"/>
    <w:rsid w:val="009F69C1"/>
    <w:rsid w:val="00A005CB"/>
    <w:rsid w:val="00A010DF"/>
    <w:rsid w:val="00A0135C"/>
    <w:rsid w:val="00A0283C"/>
    <w:rsid w:val="00A037C0"/>
    <w:rsid w:val="00A03E8B"/>
    <w:rsid w:val="00A05068"/>
    <w:rsid w:val="00A0564D"/>
    <w:rsid w:val="00A067EE"/>
    <w:rsid w:val="00A06971"/>
    <w:rsid w:val="00A070DB"/>
    <w:rsid w:val="00A07AEF"/>
    <w:rsid w:val="00A113E9"/>
    <w:rsid w:val="00A11860"/>
    <w:rsid w:val="00A11CEE"/>
    <w:rsid w:val="00A132EC"/>
    <w:rsid w:val="00A14379"/>
    <w:rsid w:val="00A1591B"/>
    <w:rsid w:val="00A161A3"/>
    <w:rsid w:val="00A17617"/>
    <w:rsid w:val="00A2223E"/>
    <w:rsid w:val="00A22E61"/>
    <w:rsid w:val="00A2314E"/>
    <w:rsid w:val="00A23214"/>
    <w:rsid w:val="00A23C33"/>
    <w:rsid w:val="00A23E86"/>
    <w:rsid w:val="00A2435F"/>
    <w:rsid w:val="00A3062C"/>
    <w:rsid w:val="00A31513"/>
    <w:rsid w:val="00A31C77"/>
    <w:rsid w:val="00A32645"/>
    <w:rsid w:val="00A331B4"/>
    <w:rsid w:val="00A35FD0"/>
    <w:rsid w:val="00A368CB"/>
    <w:rsid w:val="00A36949"/>
    <w:rsid w:val="00A37066"/>
    <w:rsid w:val="00A40BD9"/>
    <w:rsid w:val="00A42754"/>
    <w:rsid w:val="00A42E80"/>
    <w:rsid w:val="00A44B81"/>
    <w:rsid w:val="00A45A50"/>
    <w:rsid w:val="00A46C39"/>
    <w:rsid w:val="00A50A6C"/>
    <w:rsid w:val="00A50DFE"/>
    <w:rsid w:val="00A50E16"/>
    <w:rsid w:val="00A510AD"/>
    <w:rsid w:val="00A511A9"/>
    <w:rsid w:val="00A5148B"/>
    <w:rsid w:val="00A514A0"/>
    <w:rsid w:val="00A52894"/>
    <w:rsid w:val="00A53917"/>
    <w:rsid w:val="00A53CE2"/>
    <w:rsid w:val="00A54CDF"/>
    <w:rsid w:val="00A55938"/>
    <w:rsid w:val="00A55CC3"/>
    <w:rsid w:val="00A55F26"/>
    <w:rsid w:val="00A561C5"/>
    <w:rsid w:val="00A57278"/>
    <w:rsid w:val="00A57A54"/>
    <w:rsid w:val="00A57BA1"/>
    <w:rsid w:val="00A60DC4"/>
    <w:rsid w:val="00A61647"/>
    <w:rsid w:val="00A61E12"/>
    <w:rsid w:val="00A62257"/>
    <w:rsid w:val="00A63024"/>
    <w:rsid w:val="00A6393F"/>
    <w:rsid w:val="00A6509B"/>
    <w:rsid w:val="00A654EE"/>
    <w:rsid w:val="00A666FB"/>
    <w:rsid w:val="00A66FFE"/>
    <w:rsid w:val="00A6712A"/>
    <w:rsid w:val="00A6791E"/>
    <w:rsid w:val="00A70B0B"/>
    <w:rsid w:val="00A7108B"/>
    <w:rsid w:val="00A7145E"/>
    <w:rsid w:val="00A71AE6"/>
    <w:rsid w:val="00A72229"/>
    <w:rsid w:val="00A72A73"/>
    <w:rsid w:val="00A7400C"/>
    <w:rsid w:val="00A7449A"/>
    <w:rsid w:val="00A74577"/>
    <w:rsid w:val="00A74AA3"/>
    <w:rsid w:val="00A74E21"/>
    <w:rsid w:val="00A75BE4"/>
    <w:rsid w:val="00A80025"/>
    <w:rsid w:val="00A8015B"/>
    <w:rsid w:val="00A82556"/>
    <w:rsid w:val="00A8318D"/>
    <w:rsid w:val="00A83734"/>
    <w:rsid w:val="00A84313"/>
    <w:rsid w:val="00A87B26"/>
    <w:rsid w:val="00A902A1"/>
    <w:rsid w:val="00A90324"/>
    <w:rsid w:val="00A90771"/>
    <w:rsid w:val="00A91DA0"/>
    <w:rsid w:val="00A9217D"/>
    <w:rsid w:val="00A96662"/>
    <w:rsid w:val="00A96AF0"/>
    <w:rsid w:val="00A973C7"/>
    <w:rsid w:val="00A978D2"/>
    <w:rsid w:val="00AA04BC"/>
    <w:rsid w:val="00AA0BA2"/>
    <w:rsid w:val="00AA23EA"/>
    <w:rsid w:val="00AA255F"/>
    <w:rsid w:val="00AA2DF8"/>
    <w:rsid w:val="00AA4278"/>
    <w:rsid w:val="00AA518E"/>
    <w:rsid w:val="00AA5371"/>
    <w:rsid w:val="00AB0C0E"/>
    <w:rsid w:val="00AB20A1"/>
    <w:rsid w:val="00AB32FA"/>
    <w:rsid w:val="00AB5106"/>
    <w:rsid w:val="00AB53B0"/>
    <w:rsid w:val="00AB617B"/>
    <w:rsid w:val="00AB6AE1"/>
    <w:rsid w:val="00AB7563"/>
    <w:rsid w:val="00AB7863"/>
    <w:rsid w:val="00AB78AD"/>
    <w:rsid w:val="00AC0089"/>
    <w:rsid w:val="00AC1993"/>
    <w:rsid w:val="00AC2DA7"/>
    <w:rsid w:val="00AC3594"/>
    <w:rsid w:val="00AC3B9B"/>
    <w:rsid w:val="00AC3E0B"/>
    <w:rsid w:val="00AC488A"/>
    <w:rsid w:val="00AC658C"/>
    <w:rsid w:val="00AC7604"/>
    <w:rsid w:val="00AD2950"/>
    <w:rsid w:val="00AD437C"/>
    <w:rsid w:val="00AD445E"/>
    <w:rsid w:val="00AD5D3C"/>
    <w:rsid w:val="00AD70E4"/>
    <w:rsid w:val="00AE0C19"/>
    <w:rsid w:val="00AE15CD"/>
    <w:rsid w:val="00AE1D63"/>
    <w:rsid w:val="00AE1F46"/>
    <w:rsid w:val="00AE1F83"/>
    <w:rsid w:val="00AE223F"/>
    <w:rsid w:val="00AE2FF0"/>
    <w:rsid w:val="00AE34C9"/>
    <w:rsid w:val="00AE3688"/>
    <w:rsid w:val="00AE4263"/>
    <w:rsid w:val="00AE45A0"/>
    <w:rsid w:val="00AF1D72"/>
    <w:rsid w:val="00AF2DA8"/>
    <w:rsid w:val="00AF39BF"/>
    <w:rsid w:val="00AF4C6D"/>
    <w:rsid w:val="00AF52C4"/>
    <w:rsid w:val="00AF6070"/>
    <w:rsid w:val="00AF6853"/>
    <w:rsid w:val="00AF7E37"/>
    <w:rsid w:val="00AF7EE5"/>
    <w:rsid w:val="00B006BA"/>
    <w:rsid w:val="00B01E8A"/>
    <w:rsid w:val="00B02612"/>
    <w:rsid w:val="00B02706"/>
    <w:rsid w:val="00B031D4"/>
    <w:rsid w:val="00B043D7"/>
    <w:rsid w:val="00B06268"/>
    <w:rsid w:val="00B06E99"/>
    <w:rsid w:val="00B0722C"/>
    <w:rsid w:val="00B0746D"/>
    <w:rsid w:val="00B10742"/>
    <w:rsid w:val="00B11907"/>
    <w:rsid w:val="00B13BE8"/>
    <w:rsid w:val="00B13DF4"/>
    <w:rsid w:val="00B140C2"/>
    <w:rsid w:val="00B1495E"/>
    <w:rsid w:val="00B149B2"/>
    <w:rsid w:val="00B14A20"/>
    <w:rsid w:val="00B14E4A"/>
    <w:rsid w:val="00B16D2A"/>
    <w:rsid w:val="00B178CE"/>
    <w:rsid w:val="00B17F77"/>
    <w:rsid w:val="00B21A81"/>
    <w:rsid w:val="00B25CC5"/>
    <w:rsid w:val="00B26889"/>
    <w:rsid w:val="00B27D61"/>
    <w:rsid w:val="00B31179"/>
    <w:rsid w:val="00B35AA0"/>
    <w:rsid w:val="00B35CCB"/>
    <w:rsid w:val="00B3714C"/>
    <w:rsid w:val="00B3743B"/>
    <w:rsid w:val="00B37B51"/>
    <w:rsid w:val="00B37CC1"/>
    <w:rsid w:val="00B4163B"/>
    <w:rsid w:val="00B41C22"/>
    <w:rsid w:val="00B43C46"/>
    <w:rsid w:val="00B43EF9"/>
    <w:rsid w:val="00B4436C"/>
    <w:rsid w:val="00B44E3C"/>
    <w:rsid w:val="00B45CC1"/>
    <w:rsid w:val="00B45DEC"/>
    <w:rsid w:val="00B45F75"/>
    <w:rsid w:val="00B471A7"/>
    <w:rsid w:val="00B473C2"/>
    <w:rsid w:val="00B47A89"/>
    <w:rsid w:val="00B5015D"/>
    <w:rsid w:val="00B519A5"/>
    <w:rsid w:val="00B54046"/>
    <w:rsid w:val="00B5412E"/>
    <w:rsid w:val="00B55807"/>
    <w:rsid w:val="00B55A4B"/>
    <w:rsid w:val="00B55E0A"/>
    <w:rsid w:val="00B560CF"/>
    <w:rsid w:val="00B570D2"/>
    <w:rsid w:val="00B57FCF"/>
    <w:rsid w:val="00B61605"/>
    <w:rsid w:val="00B621EF"/>
    <w:rsid w:val="00B64A17"/>
    <w:rsid w:val="00B64D75"/>
    <w:rsid w:val="00B65D37"/>
    <w:rsid w:val="00B675C5"/>
    <w:rsid w:val="00B67E1E"/>
    <w:rsid w:val="00B7195D"/>
    <w:rsid w:val="00B72037"/>
    <w:rsid w:val="00B7228D"/>
    <w:rsid w:val="00B72B4E"/>
    <w:rsid w:val="00B7623F"/>
    <w:rsid w:val="00B77518"/>
    <w:rsid w:val="00B77BFD"/>
    <w:rsid w:val="00B80FBC"/>
    <w:rsid w:val="00B820BD"/>
    <w:rsid w:val="00B82127"/>
    <w:rsid w:val="00B82CBD"/>
    <w:rsid w:val="00B82EA7"/>
    <w:rsid w:val="00B835B5"/>
    <w:rsid w:val="00B83A04"/>
    <w:rsid w:val="00B83F72"/>
    <w:rsid w:val="00B855A6"/>
    <w:rsid w:val="00B877D3"/>
    <w:rsid w:val="00B9011C"/>
    <w:rsid w:val="00B902BB"/>
    <w:rsid w:val="00B90624"/>
    <w:rsid w:val="00B91C06"/>
    <w:rsid w:val="00B91F94"/>
    <w:rsid w:val="00B9225F"/>
    <w:rsid w:val="00B925D7"/>
    <w:rsid w:val="00B92A08"/>
    <w:rsid w:val="00B949C1"/>
    <w:rsid w:val="00B955CF"/>
    <w:rsid w:val="00B96396"/>
    <w:rsid w:val="00B96DF0"/>
    <w:rsid w:val="00B975CB"/>
    <w:rsid w:val="00BA2366"/>
    <w:rsid w:val="00BA2675"/>
    <w:rsid w:val="00BA281F"/>
    <w:rsid w:val="00BA5CA5"/>
    <w:rsid w:val="00BA6448"/>
    <w:rsid w:val="00BA68F7"/>
    <w:rsid w:val="00BB0A3B"/>
    <w:rsid w:val="00BB14A6"/>
    <w:rsid w:val="00BB18DD"/>
    <w:rsid w:val="00BB288B"/>
    <w:rsid w:val="00BB43FE"/>
    <w:rsid w:val="00BB4EBA"/>
    <w:rsid w:val="00BB6DA5"/>
    <w:rsid w:val="00BB6EFB"/>
    <w:rsid w:val="00BB7C09"/>
    <w:rsid w:val="00BC0CD9"/>
    <w:rsid w:val="00BC18DC"/>
    <w:rsid w:val="00BC224A"/>
    <w:rsid w:val="00BC23AD"/>
    <w:rsid w:val="00BC28CC"/>
    <w:rsid w:val="00BC4C55"/>
    <w:rsid w:val="00BC54E9"/>
    <w:rsid w:val="00BC5A55"/>
    <w:rsid w:val="00BD02A2"/>
    <w:rsid w:val="00BD031A"/>
    <w:rsid w:val="00BD136D"/>
    <w:rsid w:val="00BD3692"/>
    <w:rsid w:val="00BD5ABE"/>
    <w:rsid w:val="00BD6171"/>
    <w:rsid w:val="00BD6453"/>
    <w:rsid w:val="00BD6AF1"/>
    <w:rsid w:val="00BD7114"/>
    <w:rsid w:val="00BE145A"/>
    <w:rsid w:val="00BE14B3"/>
    <w:rsid w:val="00BE2159"/>
    <w:rsid w:val="00BE3CB5"/>
    <w:rsid w:val="00BE3EA5"/>
    <w:rsid w:val="00BE4ADB"/>
    <w:rsid w:val="00BE6522"/>
    <w:rsid w:val="00BE65A4"/>
    <w:rsid w:val="00BE6F27"/>
    <w:rsid w:val="00BE6FCD"/>
    <w:rsid w:val="00BF0159"/>
    <w:rsid w:val="00BF0877"/>
    <w:rsid w:val="00BF0DD3"/>
    <w:rsid w:val="00BF11A7"/>
    <w:rsid w:val="00BF1AEB"/>
    <w:rsid w:val="00BF1CD5"/>
    <w:rsid w:val="00BF399A"/>
    <w:rsid w:val="00BF4BF3"/>
    <w:rsid w:val="00BF684D"/>
    <w:rsid w:val="00BF6C83"/>
    <w:rsid w:val="00C00DCB"/>
    <w:rsid w:val="00C01353"/>
    <w:rsid w:val="00C02077"/>
    <w:rsid w:val="00C02755"/>
    <w:rsid w:val="00C03DEF"/>
    <w:rsid w:val="00C05DEC"/>
    <w:rsid w:val="00C0609B"/>
    <w:rsid w:val="00C06F02"/>
    <w:rsid w:val="00C070A8"/>
    <w:rsid w:val="00C10389"/>
    <w:rsid w:val="00C10485"/>
    <w:rsid w:val="00C122FB"/>
    <w:rsid w:val="00C14A19"/>
    <w:rsid w:val="00C154F5"/>
    <w:rsid w:val="00C16115"/>
    <w:rsid w:val="00C16300"/>
    <w:rsid w:val="00C200C8"/>
    <w:rsid w:val="00C202AB"/>
    <w:rsid w:val="00C22CE8"/>
    <w:rsid w:val="00C25752"/>
    <w:rsid w:val="00C25B5C"/>
    <w:rsid w:val="00C26288"/>
    <w:rsid w:val="00C27532"/>
    <w:rsid w:val="00C27729"/>
    <w:rsid w:val="00C27CF9"/>
    <w:rsid w:val="00C306A1"/>
    <w:rsid w:val="00C33348"/>
    <w:rsid w:val="00C33E2E"/>
    <w:rsid w:val="00C33FF2"/>
    <w:rsid w:val="00C35A5A"/>
    <w:rsid w:val="00C3698E"/>
    <w:rsid w:val="00C37BFE"/>
    <w:rsid w:val="00C37E3E"/>
    <w:rsid w:val="00C400F3"/>
    <w:rsid w:val="00C4095C"/>
    <w:rsid w:val="00C41EED"/>
    <w:rsid w:val="00C444AB"/>
    <w:rsid w:val="00C44CD1"/>
    <w:rsid w:val="00C4680C"/>
    <w:rsid w:val="00C47C73"/>
    <w:rsid w:val="00C50F60"/>
    <w:rsid w:val="00C5235E"/>
    <w:rsid w:val="00C52A88"/>
    <w:rsid w:val="00C52DF2"/>
    <w:rsid w:val="00C53975"/>
    <w:rsid w:val="00C55CB7"/>
    <w:rsid w:val="00C560CF"/>
    <w:rsid w:val="00C5677F"/>
    <w:rsid w:val="00C567C0"/>
    <w:rsid w:val="00C56CDC"/>
    <w:rsid w:val="00C57A7F"/>
    <w:rsid w:val="00C57CAE"/>
    <w:rsid w:val="00C60DD6"/>
    <w:rsid w:val="00C61011"/>
    <w:rsid w:val="00C61050"/>
    <w:rsid w:val="00C61192"/>
    <w:rsid w:val="00C612B8"/>
    <w:rsid w:val="00C612D8"/>
    <w:rsid w:val="00C61B7E"/>
    <w:rsid w:val="00C61E38"/>
    <w:rsid w:val="00C64721"/>
    <w:rsid w:val="00C6574C"/>
    <w:rsid w:val="00C66AE4"/>
    <w:rsid w:val="00C700D6"/>
    <w:rsid w:val="00C701E5"/>
    <w:rsid w:val="00C712E5"/>
    <w:rsid w:val="00C718BF"/>
    <w:rsid w:val="00C7266D"/>
    <w:rsid w:val="00C72C24"/>
    <w:rsid w:val="00C7309E"/>
    <w:rsid w:val="00C76201"/>
    <w:rsid w:val="00C76512"/>
    <w:rsid w:val="00C77335"/>
    <w:rsid w:val="00C80D24"/>
    <w:rsid w:val="00C80E73"/>
    <w:rsid w:val="00C83594"/>
    <w:rsid w:val="00C8594F"/>
    <w:rsid w:val="00C8626C"/>
    <w:rsid w:val="00C9011E"/>
    <w:rsid w:val="00C90ECE"/>
    <w:rsid w:val="00C925DC"/>
    <w:rsid w:val="00C92BA9"/>
    <w:rsid w:val="00C93153"/>
    <w:rsid w:val="00C93158"/>
    <w:rsid w:val="00C95D67"/>
    <w:rsid w:val="00CA24AD"/>
    <w:rsid w:val="00CA2952"/>
    <w:rsid w:val="00CA2BC5"/>
    <w:rsid w:val="00CA364E"/>
    <w:rsid w:val="00CA457D"/>
    <w:rsid w:val="00CA604E"/>
    <w:rsid w:val="00CA6050"/>
    <w:rsid w:val="00CA646D"/>
    <w:rsid w:val="00CA7F51"/>
    <w:rsid w:val="00CB0668"/>
    <w:rsid w:val="00CB182F"/>
    <w:rsid w:val="00CB2808"/>
    <w:rsid w:val="00CB32A0"/>
    <w:rsid w:val="00CB41B5"/>
    <w:rsid w:val="00CB563B"/>
    <w:rsid w:val="00CB7DD9"/>
    <w:rsid w:val="00CB7ECB"/>
    <w:rsid w:val="00CC0DA2"/>
    <w:rsid w:val="00CC0ED4"/>
    <w:rsid w:val="00CC250C"/>
    <w:rsid w:val="00CC37AB"/>
    <w:rsid w:val="00CC3AF2"/>
    <w:rsid w:val="00CC5860"/>
    <w:rsid w:val="00CC5994"/>
    <w:rsid w:val="00CC5A67"/>
    <w:rsid w:val="00CC6E38"/>
    <w:rsid w:val="00CC76F5"/>
    <w:rsid w:val="00CD122F"/>
    <w:rsid w:val="00CD25DB"/>
    <w:rsid w:val="00CD28AB"/>
    <w:rsid w:val="00CD3FA7"/>
    <w:rsid w:val="00CD41CF"/>
    <w:rsid w:val="00CD59FC"/>
    <w:rsid w:val="00CD5DE9"/>
    <w:rsid w:val="00CD79AD"/>
    <w:rsid w:val="00CD7CB4"/>
    <w:rsid w:val="00CE04E7"/>
    <w:rsid w:val="00CE0A29"/>
    <w:rsid w:val="00CE0AA5"/>
    <w:rsid w:val="00CE1F41"/>
    <w:rsid w:val="00CE45F4"/>
    <w:rsid w:val="00CE4C4B"/>
    <w:rsid w:val="00CF04AE"/>
    <w:rsid w:val="00CF12FE"/>
    <w:rsid w:val="00CF16E8"/>
    <w:rsid w:val="00CF1F87"/>
    <w:rsid w:val="00CF3DFE"/>
    <w:rsid w:val="00CF407D"/>
    <w:rsid w:val="00CF4215"/>
    <w:rsid w:val="00CF5156"/>
    <w:rsid w:val="00CF5A42"/>
    <w:rsid w:val="00CF5BD7"/>
    <w:rsid w:val="00CF7554"/>
    <w:rsid w:val="00D00DC6"/>
    <w:rsid w:val="00D014B2"/>
    <w:rsid w:val="00D01AAB"/>
    <w:rsid w:val="00D01C52"/>
    <w:rsid w:val="00D02486"/>
    <w:rsid w:val="00D026CE"/>
    <w:rsid w:val="00D03E4C"/>
    <w:rsid w:val="00D04070"/>
    <w:rsid w:val="00D0491A"/>
    <w:rsid w:val="00D1368E"/>
    <w:rsid w:val="00D13BED"/>
    <w:rsid w:val="00D13F1B"/>
    <w:rsid w:val="00D14CB9"/>
    <w:rsid w:val="00D156A9"/>
    <w:rsid w:val="00D15EB1"/>
    <w:rsid w:val="00D165E6"/>
    <w:rsid w:val="00D17360"/>
    <w:rsid w:val="00D21902"/>
    <w:rsid w:val="00D2331D"/>
    <w:rsid w:val="00D237D9"/>
    <w:rsid w:val="00D24141"/>
    <w:rsid w:val="00D251A6"/>
    <w:rsid w:val="00D2666C"/>
    <w:rsid w:val="00D26C80"/>
    <w:rsid w:val="00D2770A"/>
    <w:rsid w:val="00D3067C"/>
    <w:rsid w:val="00D31362"/>
    <w:rsid w:val="00D31744"/>
    <w:rsid w:val="00D31817"/>
    <w:rsid w:val="00D31DC4"/>
    <w:rsid w:val="00D32BCA"/>
    <w:rsid w:val="00D33368"/>
    <w:rsid w:val="00D3434B"/>
    <w:rsid w:val="00D3684F"/>
    <w:rsid w:val="00D402D5"/>
    <w:rsid w:val="00D418B4"/>
    <w:rsid w:val="00D42085"/>
    <w:rsid w:val="00D43976"/>
    <w:rsid w:val="00D44080"/>
    <w:rsid w:val="00D45E73"/>
    <w:rsid w:val="00D46200"/>
    <w:rsid w:val="00D4634A"/>
    <w:rsid w:val="00D47FB2"/>
    <w:rsid w:val="00D502FD"/>
    <w:rsid w:val="00D50B04"/>
    <w:rsid w:val="00D5121D"/>
    <w:rsid w:val="00D51E0C"/>
    <w:rsid w:val="00D5316E"/>
    <w:rsid w:val="00D537F2"/>
    <w:rsid w:val="00D542F2"/>
    <w:rsid w:val="00D54388"/>
    <w:rsid w:val="00D54B41"/>
    <w:rsid w:val="00D5527B"/>
    <w:rsid w:val="00D55A40"/>
    <w:rsid w:val="00D56582"/>
    <w:rsid w:val="00D56F04"/>
    <w:rsid w:val="00D6098D"/>
    <w:rsid w:val="00D61DBA"/>
    <w:rsid w:val="00D62965"/>
    <w:rsid w:val="00D62EF6"/>
    <w:rsid w:val="00D64236"/>
    <w:rsid w:val="00D6552A"/>
    <w:rsid w:val="00D65AFE"/>
    <w:rsid w:val="00D65D2C"/>
    <w:rsid w:val="00D6664D"/>
    <w:rsid w:val="00D66B1F"/>
    <w:rsid w:val="00D67C46"/>
    <w:rsid w:val="00D67E93"/>
    <w:rsid w:val="00D7060F"/>
    <w:rsid w:val="00D709A6"/>
    <w:rsid w:val="00D71572"/>
    <w:rsid w:val="00D71FE8"/>
    <w:rsid w:val="00D7235C"/>
    <w:rsid w:val="00D738B1"/>
    <w:rsid w:val="00D73F7F"/>
    <w:rsid w:val="00D73FF2"/>
    <w:rsid w:val="00D74F66"/>
    <w:rsid w:val="00D75B94"/>
    <w:rsid w:val="00D76311"/>
    <w:rsid w:val="00D809C0"/>
    <w:rsid w:val="00D80DC6"/>
    <w:rsid w:val="00D81783"/>
    <w:rsid w:val="00D82E37"/>
    <w:rsid w:val="00D83508"/>
    <w:rsid w:val="00D83C70"/>
    <w:rsid w:val="00D85E85"/>
    <w:rsid w:val="00D85F30"/>
    <w:rsid w:val="00D866A4"/>
    <w:rsid w:val="00D876B1"/>
    <w:rsid w:val="00D90B27"/>
    <w:rsid w:val="00D92C53"/>
    <w:rsid w:val="00D92ED8"/>
    <w:rsid w:val="00D92F14"/>
    <w:rsid w:val="00D958B3"/>
    <w:rsid w:val="00D9716A"/>
    <w:rsid w:val="00D97247"/>
    <w:rsid w:val="00D97552"/>
    <w:rsid w:val="00DA13F4"/>
    <w:rsid w:val="00DA184F"/>
    <w:rsid w:val="00DA1BD9"/>
    <w:rsid w:val="00DA351C"/>
    <w:rsid w:val="00DA5391"/>
    <w:rsid w:val="00DA6081"/>
    <w:rsid w:val="00DA6788"/>
    <w:rsid w:val="00DA69DB"/>
    <w:rsid w:val="00DA7338"/>
    <w:rsid w:val="00DB220A"/>
    <w:rsid w:val="00DB3240"/>
    <w:rsid w:val="00DB5051"/>
    <w:rsid w:val="00DB56EC"/>
    <w:rsid w:val="00DB64BF"/>
    <w:rsid w:val="00DB750E"/>
    <w:rsid w:val="00DC02D1"/>
    <w:rsid w:val="00DC2C6A"/>
    <w:rsid w:val="00DC3210"/>
    <w:rsid w:val="00DC3A9B"/>
    <w:rsid w:val="00DC40DF"/>
    <w:rsid w:val="00DC532D"/>
    <w:rsid w:val="00DC7831"/>
    <w:rsid w:val="00DD066D"/>
    <w:rsid w:val="00DD0AB1"/>
    <w:rsid w:val="00DD1D97"/>
    <w:rsid w:val="00DD1E42"/>
    <w:rsid w:val="00DD2257"/>
    <w:rsid w:val="00DD2B10"/>
    <w:rsid w:val="00DD30A8"/>
    <w:rsid w:val="00DD30C7"/>
    <w:rsid w:val="00DD3105"/>
    <w:rsid w:val="00DD39A6"/>
    <w:rsid w:val="00DD3FC9"/>
    <w:rsid w:val="00DD40E8"/>
    <w:rsid w:val="00DD5DA0"/>
    <w:rsid w:val="00DD6490"/>
    <w:rsid w:val="00DE0B47"/>
    <w:rsid w:val="00DE11AA"/>
    <w:rsid w:val="00DE194C"/>
    <w:rsid w:val="00DE1E91"/>
    <w:rsid w:val="00DE5D96"/>
    <w:rsid w:val="00DE78F1"/>
    <w:rsid w:val="00DF2A26"/>
    <w:rsid w:val="00DF2F61"/>
    <w:rsid w:val="00DF3970"/>
    <w:rsid w:val="00DF3FF6"/>
    <w:rsid w:val="00DF59C5"/>
    <w:rsid w:val="00DF5E18"/>
    <w:rsid w:val="00DF6666"/>
    <w:rsid w:val="00DF69D5"/>
    <w:rsid w:val="00DF74FB"/>
    <w:rsid w:val="00DF7588"/>
    <w:rsid w:val="00DF7887"/>
    <w:rsid w:val="00E00D67"/>
    <w:rsid w:val="00E02BF4"/>
    <w:rsid w:val="00E042D1"/>
    <w:rsid w:val="00E048CA"/>
    <w:rsid w:val="00E05545"/>
    <w:rsid w:val="00E05AAF"/>
    <w:rsid w:val="00E07016"/>
    <w:rsid w:val="00E07172"/>
    <w:rsid w:val="00E0733C"/>
    <w:rsid w:val="00E073B1"/>
    <w:rsid w:val="00E10420"/>
    <w:rsid w:val="00E10B44"/>
    <w:rsid w:val="00E118B8"/>
    <w:rsid w:val="00E13BE5"/>
    <w:rsid w:val="00E148B0"/>
    <w:rsid w:val="00E149AA"/>
    <w:rsid w:val="00E15062"/>
    <w:rsid w:val="00E15B7D"/>
    <w:rsid w:val="00E15BFA"/>
    <w:rsid w:val="00E16270"/>
    <w:rsid w:val="00E16927"/>
    <w:rsid w:val="00E20398"/>
    <w:rsid w:val="00E207CA"/>
    <w:rsid w:val="00E20D93"/>
    <w:rsid w:val="00E218A6"/>
    <w:rsid w:val="00E22BAC"/>
    <w:rsid w:val="00E23CB7"/>
    <w:rsid w:val="00E2736D"/>
    <w:rsid w:val="00E27E1A"/>
    <w:rsid w:val="00E3160D"/>
    <w:rsid w:val="00E32A57"/>
    <w:rsid w:val="00E32BBF"/>
    <w:rsid w:val="00E34C10"/>
    <w:rsid w:val="00E34DC7"/>
    <w:rsid w:val="00E361F3"/>
    <w:rsid w:val="00E36564"/>
    <w:rsid w:val="00E376EC"/>
    <w:rsid w:val="00E3778B"/>
    <w:rsid w:val="00E401B0"/>
    <w:rsid w:val="00E42D01"/>
    <w:rsid w:val="00E43C4F"/>
    <w:rsid w:val="00E448B6"/>
    <w:rsid w:val="00E44D98"/>
    <w:rsid w:val="00E4572F"/>
    <w:rsid w:val="00E46B60"/>
    <w:rsid w:val="00E47BE0"/>
    <w:rsid w:val="00E511E9"/>
    <w:rsid w:val="00E526A2"/>
    <w:rsid w:val="00E53BE5"/>
    <w:rsid w:val="00E54D83"/>
    <w:rsid w:val="00E55393"/>
    <w:rsid w:val="00E5736F"/>
    <w:rsid w:val="00E57374"/>
    <w:rsid w:val="00E577F2"/>
    <w:rsid w:val="00E60F0C"/>
    <w:rsid w:val="00E6143F"/>
    <w:rsid w:val="00E632FF"/>
    <w:rsid w:val="00E64ABB"/>
    <w:rsid w:val="00E66908"/>
    <w:rsid w:val="00E67C64"/>
    <w:rsid w:val="00E700BE"/>
    <w:rsid w:val="00E701BE"/>
    <w:rsid w:val="00E7067E"/>
    <w:rsid w:val="00E719CF"/>
    <w:rsid w:val="00E75AFC"/>
    <w:rsid w:val="00E75C9F"/>
    <w:rsid w:val="00E76841"/>
    <w:rsid w:val="00E76FA0"/>
    <w:rsid w:val="00E80104"/>
    <w:rsid w:val="00E80DEC"/>
    <w:rsid w:val="00E83088"/>
    <w:rsid w:val="00E839BF"/>
    <w:rsid w:val="00E841D0"/>
    <w:rsid w:val="00E84645"/>
    <w:rsid w:val="00E85D8A"/>
    <w:rsid w:val="00E86224"/>
    <w:rsid w:val="00E90EC3"/>
    <w:rsid w:val="00E91592"/>
    <w:rsid w:val="00E91B6A"/>
    <w:rsid w:val="00E93535"/>
    <w:rsid w:val="00E94151"/>
    <w:rsid w:val="00E946FD"/>
    <w:rsid w:val="00E95E0E"/>
    <w:rsid w:val="00E96315"/>
    <w:rsid w:val="00E96426"/>
    <w:rsid w:val="00E96842"/>
    <w:rsid w:val="00E96BEC"/>
    <w:rsid w:val="00E96C30"/>
    <w:rsid w:val="00E96FB1"/>
    <w:rsid w:val="00E97687"/>
    <w:rsid w:val="00E979EA"/>
    <w:rsid w:val="00EA0AD0"/>
    <w:rsid w:val="00EA0B0A"/>
    <w:rsid w:val="00EA1165"/>
    <w:rsid w:val="00EA1224"/>
    <w:rsid w:val="00EA2F49"/>
    <w:rsid w:val="00EA6C72"/>
    <w:rsid w:val="00EA6F23"/>
    <w:rsid w:val="00EB0367"/>
    <w:rsid w:val="00EB0786"/>
    <w:rsid w:val="00EB0B54"/>
    <w:rsid w:val="00EB0BAE"/>
    <w:rsid w:val="00EB1A2C"/>
    <w:rsid w:val="00EB2689"/>
    <w:rsid w:val="00EB3B6E"/>
    <w:rsid w:val="00EB47A2"/>
    <w:rsid w:val="00EB73D9"/>
    <w:rsid w:val="00EB75B0"/>
    <w:rsid w:val="00EB7660"/>
    <w:rsid w:val="00EC13AE"/>
    <w:rsid w:val="00EC1D50"/>
    <w:rsid w:val="00EC254A"/>
    <w:rsid w:val="00EC3104"/>
    <w:rsid w:val="00EC387E"/>
    <w:rsid w:val="00EC3C7D"/>
    <w:rsid w:val="00EC4489"/>
    <w:rsid w:val="00EC4521"/>
    <w:rsid w:val="00EC4943"/>
    <w:rsid w:val="00EC5478"/>
    <w:rsid w:val="00EC684C"/>
    <w:rsid w:val="00EC6B87"/>
    <w:rsid w:val="00ED090C"/>
    <w:rsid w:val="00ED1800"/>
    <w:rsid w:val="00ED1A37"/>
    <w:rsid w:val="00ED1F7B"/>
    <w:rsid w:val="00ED2DDE"/>
    <w:rsid w:val="00ED40CA"/>
    <w:rsid w:val="00ED5521"/>
    <w:rsid w:val="00ED56B0"/>
    <w:rsid w:val="00ED5703"/>
    <w:rsid w:val="00ED5C43"/>
    <w:rsid w:val="00ED67AA"/>
    <w:rsid w:val="00ED681C"/>
    <w:rsid w:val="00ED6B58"/>
    <w:rsid w:val="00ED6E07"/>
    <w:rsid w:val="00ED7B13"/>
    <w:rsid w:val="00EE0663"/>
    <w:rsid w:val="00EE0BB8"/>
    <w:rsid w:val="00EE21DE"/>
    <w:rsid w:val="00EE288F"/>
    <w:rsid w:val="00EE2D7F"/>
    <w:rsid w:val="00EE3A7A"/>
    <w:rsid w:val="00EE4482"/>
    <w:rsid w:val="00EE4C50"/>
    <w:rsid w:val="00EE5ABC"/>
    <w:rsid w:val="00EE5FEF"/>
    <w:rsid w:val="00EE6699"/>
    <w:rsid w:val="00EE6779"/>
    <w:rsid w:val="00EE6EB7"/>
    <w:rsid w:val="00EE7D33"/>
    <w:rsid w:val="00EF402F"/>
    <w:rsid w:val="00EF79EB"/>
    <w:rsid w:val="00EF7C21"/>
    <w:rsid w:val="00EF7D4B"/>
    <w:rsid w:val="00F001BA"/>
    <w:rsid w:val="00F0040A"/>
    <w:rsid w:val="00F01529"/>
    <w:rsid w:val="00F0278B"/>
    <w:rsid w:val="00F05581"/>
    <w:rsid w:val="00F065EC"/>
    <w:rsid w:val="00F0762B"/>
    <w:rsid w:val="00F12037"/>
    <w:rsid w:val="00F12D1F"/>
    <w:rsid w:val="00F15010"/>
    <w:rsid w:val="00F15186"/>
    <w:rsid w:val="00F1601A"/>
    <w:rsid w:val="00F160F5"/>
    <w:rsid w:val="00F16691"/>
    <w:rsid w:val="00F1670C"/>
    <w:rsid w:val="00F17A35"/>
    <w:rsid w:val="00F17C44"/>
    <w:rsid w:val="00F17C5A"/>
    <w:rsid w:val="00F21532"/>
    <w:rsid w:val="00F229EA"/>
    <w:rsid w:val="00F22D72"/>
    <w:rsid w:val="00F231F5"/>
    <w:rsid w:val="00F2567D"/>
    <w:rsid w:val="00F257DA"/>
    <w:rsid w:val="00F25C9C"/>
    <w:rsid w:val="00F264F9"/>
    <w:rsid w:val="00F27057"/>
    <w:rsid w:val="00F27087"/>
    <w:rsid w:val="00F2713C"/>
    <w:rsid w:val="00F272CC"/>
    <w:rsid w:val="00F30E23"/>
    <w:rsid w:val="00F30F98"/>
    <w:rsid w:val="00F33821"/>
    <w:rsid w:val="00F3524E"/>
    <w:rsid w:val="00F357F2"/>
    <w:rsid w:val="00F35AC2"/>
    <w:rsid w:val="00F3620F"/>
    <w:rsid w:val="00F369EA"/>
    <w:rsid w:val="00F378AE"/>
    <w:rsid w:val="00F4083D"/>
    <w:rsid w:val="00F4154E"/>
    <w:rsid w:val="00F41729"/>
    <w:rsid w:val="00F42170"/>
    <w:rsid w:val="00F4271D"/>
    <w:rsid w:val="00F42F1E"/>
    <w:rsid w:val="00F430FB"/>
    <w:rsid w:val="00F4313B"/>
    <w:rsid w:val="00F432E3"/>
    <w:rsid w:val="00F43512"/>
    <w:rsid w:val="00F44210"/>
    <w:rsid w:val="00F4506F"/>
    <w:rsid w:val="00F4612C"/>
    <w:rsid w:val="00F46140"/>
    <w:rsid w:val="00F46F48"/>
    <w:rsid w:val="00F52F67"/>
    <w:rsid w:val="00F53462"/>
    <w:rsid w:val="00F53D24"/>
    <w:rsid w:val="00F53E47"/>
    <w:rsid w:val="00F55333"/>
    <w:rsid w:val="00F55F98"/>
    <w:rsid w:val="00F567E2"/>
    <w:rsid w:val="00F600AB"/>
    <w:rsid w:val="00F60359"/>
    <w:rsid w:val="00F61442"/>
    <w:rsid w:val="00F618EE"/>
    <w:rsid w:val="00F61F7F"/>
    <w:rsid w:val="00F625E7"/>
    <w:rsid w:val="00F62B57"/>
    <w:rsid w:val="00F66F8B"/>
    <w:rsid w:val="00F67A81"/>
    <w:rsid w:val="00F71A84"/>
    <w:rsid w:val="00F72BD7"/>
    <w:rsid w:val="00F7597D"/>
    <w:rsid w:val="00F75A0C"/>
    <w:rsid w:val="00F75E73"/>
    <w:rsid w:val="00F77341"/>
    <w:rsid w:val="00F801DB"/>
    <w:rsid w:val="00F81A17"/>
    <w:rsid w:val="00F822E6"/>
    <w:rsid w:val="00F83813"/>
    <w:rsid w:val="00F84CE1"/>
    <w:rsid w:val="00F86AD4"/>
    <w:rsid w:val="00F86F40"/>
    <w:rsid w:val="00F87D9D"/>
    <w:rsid w:val="00F90337"/>
    <w:rsid w:val="00F905A0"/>
    <w:rsid w:val="00F909DB"/>
    <w:rsid w:val="00F9158C"/>
    <w:rsid w:val="00F91ABC"/>
    <w:rsid w:val="00F928C9"/>
    <w:rsid w:val="00F934F7"/>
    <w:rsid w:val="00F939CD"/>
    <w:rsid w:val="00F96519"/>
    <w:rsid w:val="00F971DF"/>
    <w:rsid w:val="00FA14E6"/>
    <w:rsid w:val="00FA7069"/>
    <w:rsid w:val="00FA7140"/>
    <w:rsid w:val="00FA71DB"/>
    <w:rsid w:val="00FA76EC"/>
    <w:rsid w:val="00FB2320"/>
    <w:rsid w:val="00FB56C8"/>
    <w:rsid w:val="00FB5816"/>
    <w:rsid w:val="00FB65FC"/>
    <w:rsid w:val="00FC07D8"/>
    <w:rsid w:val="00FC0ABC"/>
    <w:rsid w:val="00FC2F07"/>
    <w:rsid w:val="00FC3949"/>
    <w:rsid w:val="00FC3DB4"/>
    <w:rsid w:val="00FC47B6"/>
    <w:rsid w:val="00FC5D16"/>
    <w:rsid w:val="00FC5D91"/>
    <w:rsid w:val="00FC78DC"/>
    <w:rsid w:val="00FD1177"/>
    <w:rsid w:val="00FD11CB"/>
    <w:rsid w:val="00FD1439"/>
    <w:rsid w:val="00FD1DC3"/>
    <w:rsid w:val="00FD1E4F"/>
    <w:rsid w:val="00FD235B"/>
    <w:rsid w:val="00FD2BDD"/>
    <w:rsid w:val="00FD30ED"/>
    <w:rsid w:val="00FD3DE1"/>
    <w:rsid w:val="00FD4A2B"/>
    <w:rsid w:val="00FD4E98"/>
    <w:rsid w:val="00FD5CF1"/>
    <w:rsid w:val="00FD693E"/>
    <w:rsid w:val="00FD707A"/>
    <w:rsid w:val="00FD7A28"/>
    <w:rsid w:val="00FD7B41"/>
    <w:rsid w:val="00FE0266"/>
    <w:rsid w:val="00FE0EDC"/>
    <w:rsid w:val="00FE1FF7"/>
    <w:rsid w:val="00FE441E"/>
    <w:rsid w:val="00FE44A2"/>
    <w:rsid w:val="00FE44E8"/>
    <w:rsid w:val="00FE49EC"/>
    <w:rsid w:val="00FE53C7"/>
    <w:rsid w:val="00FE5E99"/>
    <w:rsid w:val="00FE7839"/>
    <w:rsid w:val="00FF0FC9"/>
    <w:rsid w:val="00FF1618"/>
    <w:rsid w:val="00FF2669"/>
    <w:rsid w:val="00FF3527"/>
    <w:rsid w:val="00FF45FB"/>
    <w:rsid w:val="00FF5B66"/>
    <w:rsid w:val="00FF5BEB"/>
    <w:rsid w:val="00FF6269"/>
    <w:rsid w:val="00FF689C"/>
    <w:rsid w:val="00FF74FF"/>
    <w:rsid w:val="00FF755A"/>
    <w:rsid w:val="00FF76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2BBF"/>
    <w:pPr>
      <w:spacing w:after="160" w:line="25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E32BB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9B70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9B708F"/>
    <w:rPr>
      <w:rFonts w:ascii="Tahoma" w:hAnsi="Tahoma" w:cs="Tahoma"/>
      <w:sz w:val="16"/>
      <w:szCs w:val="16"/>
    </w:rPr>
  </w:style>
  <w:style w:type="paragraph" w:customStyle="1" w:styleId="ConsPlusTitle">
    <w:name w:val="ConsPlusTitle"/>
    <w:uiPriority w:val="99"/>
    <w:rsid w:val="002842A7"/>
    <w:pPr>
      <w:widowControl w:val="0"/>
      <w:autoSpaceDE w:val="0"/>
      <w:autoSpaceDN w:val="0"/>
      <w:adjustRightInd w:val="0"/>
    </w:pPr>
    <w:rPr>
      <w:rFonts w:eastAsia="Times New Roman" w:cs="Calibri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946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117</TotalTime>
  <Pages>39</Pages>
  <Words>334</Words>
  <Characters>1907</Characters>
  <Application>Microsoft Office Outlook</Application>
  <DocSecurity>0</DocSecurity>
  <Lines>0</Lines>
  <Paragraphs>0</Paragraphs>
  <ScaleCrop>false</ScaleCrop>
  <Company>HP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Прокопова</dc:creator>
  <cp:keywords/>
  <dc:description/>
  <cp:lastModifiedBy>Админ</cp:lastModifiedBy>
  <cp:revision>19</cp:revision>
  <cp:lastPrinted>2019-06-13T05:42:00Z</cp:lastPrinted>
  <dcterms:created xsi:type="dcterms:W3CDTF">2019-01-28T14:06:00Z</dcterms:created>
  <dcterms:modified xsi:type="dcterms:W3CDTF">2019-06-13T05:46:00Z</dcterms:modified>
</cp:coreProperties>
</file>